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1" w:rightFromText="181" w:vertAnchor="page" w:tblpXSpec="center" w:tblpY="2981"/>
        <w:tblOverlap w:val="never"/>
        <w:tblW w:w="11057" w:type="dxa"/>
        <w:tblLook w:val="04A0" w:firstRow="1" w:lastRow="0" w:firstColumn="1" w:lastColumn="0" w:noHBand="0" w:noVBand="1"/>
      </w:tblPr>
      <w:tblGrid>
        <w:gridCol w:w="5529"/>
        <w:gridCol w:w="5528"/>
      </w:tblGrid>
      <w:tr w:rsidR="002A53D8" w14:paraId="26F2C342" w14:textId="77777777" w:rsidTr="0070735F">
        <w:trPr>
          <w:trHeight w:val="340"/>
        </w:trPr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E6E5F1" w:themeColor="accent5" w:themeTint="33"/>
            </w:tcBorders>
            <w:shd w:val="clear" w:color="auto" w:fill="837EBA" w:themeFill="accent5"/>
            <w:vAlign w:val="center"/>
          </w:tcPr>
          <w:p w14:paraId="71D23BBB" w14:textId="77777777" w:rsidR="002A53D8" w:rsidRPr="00C9705C" w:rsidRDefault="002A53D8" w:rsidP="00406B07">
            <w:pPr>
              <w:tabs>
                <w:tab w:val="left" w:pos="6094"/>
              </w:tabs>
              <w:jc w:val="center"/>
              <w:rPr>
                <w:color w:val="171717" w:themeColor="background2" w:themeShade="1A"/>
                <w:sz w:val="28"/>
                <w:szCs w:val="28"/>
              </w:rPr>
            </w:pPr>
            <w:r w:rsidRPr="00C9705C">
              <w:rPr>
                <w:color w:val="171717" w:themeColor="background2" w:themeShade="1A"/>
                <w:sz w:val="28"/>
                <w:szCs w:val="28"/>
              </w:rPr>
              <w:t>Case Study:</w:t>
            </w:r>
          </w:p>
        </w:tc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E6E5F1" w:themeColor="accent5" w:themeTint="33"/>
            </w:tcBorders>
            <w:shd w:val="clear" w:color="auto" w:fill="837EBA" w:themeFill="accent5"/>
            <w:vAlign w:val="center"/>
          </w:tcPr>
          <w:p w14:paraId="294A6ADF" w14:textId="77777777" w:rsidR="002A53D8" w:rsidRPr="002A53D8" w:rsidRDefault="002A53D8" w:rsidP="00406B07">
            <w:pPr>
              <w:tabs>
                <w:tab w:val="left" w:pos="6094"/>
              </w:tabs>
              <w:jc w:val="center"/>
              <w:rPr>
                <w:rFonts w:asciiTheme="majorHAnsi" w:hAnsiTheme="majorHAnsi"/>
                <w:color w:val="171717" w:themeColor="background2" w:themeShade="1A"/>
                <w:sz w:val="28"/>
                <w:szCs w:val="28"/>
              </w:rPr>
            </w:pPr>
          </w:p>
        </w:tc>
      </w:tr>
      <w:tr w:rsidR="00406B07" w14:paraId="43A46420" w14:textId="77777777" w:rsidTr="00955084">
        <w:trPr>
          <w:trHeight w:hRule="exact" w:val="567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4A397113" w14:textId="77777777" w:rsidR="00406B07" w:rsidRPr="007874BE" w:rsidRDefault="00406B07" w:rsidP="00406B07">
            <w:pPr>
              <w:tabs>
                <w:tab w:val="left" w:pos="6094"/>
              </w:tabs>
              <w:rPr>
                <w:rFonts w:ascii="Visuelt Pro" w:hAnsi="Visuelt Pro"/>
              </w:rPr>
            </w:pPr>
            <w:permStart w:id="1242656857" w:edGrp="everyone" w:colFirst="1" w:colLast="1"/>
            <w:r w:rsidRPr="002A53D8">
              <w:rPr>
                <w:rFonts w:ascii="Visuelt Pro" w:hAnsi="Visuelt Pro"/>
                <w:color w:val="575198" w:themeColor="accent5" w:themeShade="BF"/>
              </w:rPr>
              <w:t>Title</w:t>
            </w:r>
          </w:p>
        </w:tc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18B3C54A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2E778C1F" w14:textId="77777777" w:rsidTr="7483A081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14A1FAF7" w14:textId="77777777" w:rsidR="00406B07" w:rsidRPr="007874BE" w:rsidRDefault="00406B07" w:rsidP="00406B07">
            <w:pPr>
              <w:tabs>
                <w:tab w:val="left" w:pos="6094"/>
              </w:tabs>
              <w:rPr>
                <w:rFonts w:ascii="Visuelt Pro" w:hAnsi="Visuelt Pro"/>
              </w:rPr>
            </w:pPr>
            <w:permStart w:id="1493248808" w:edGrp="everyone" w:colFirst="1" w:colLast="1"/>
            <w:permEnd w:id="1242656857"/>
            <w:r w:rsidRPr="002A53D8">
              <w:rPr>
                <w:rFonts w:ascii="Visuelt Pro" w:hAnsi="Visuelt Pro"/>
                <w:color w:val="575198" w:themeColor="accent5" w:themeShade="BF"/>
              </w:rPr>
              <w:t>Author(s)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25259951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5862864D" w14:textId="77777777" w:rsidTr="7483A081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3B4756FB" w14:textId="77777777" w:rsidR="00406B07" w:rsidRPr="007874BE" w:rsidRDefault="00406B07" w:rsidP="00406B07">
            <w:pPr>
              <w:tabs>
                <w:tab w:val="left" w:pos="6094"/>
              </w:tabs>
            </w:pPr>
            <w:permStart w:id="57366026" w:edGrp="everyone" w:colFirst="1" w:colLast="1"/>
            <w:permEnd w:id="1493248808"/>
            <w:r w:rsidRPr="002A53D8">
              <w:rPr>
                <w:rFonts w:ascii="Visuelt Pro" w:hAnsi="Visuelt Pro"/>
                <w:color w:val="575198" w:themeColor="accent5" w:themeShade="BF"/>
              </w:rPr>
              <w:t>Module</w:t>
            </w:r>
            <w:r w:rsidR="00955084">
              <w:rPr>
                <w:rFonts w:ascii="Visuelt Pro" w:hAnsi="Visuelt Pro"/>
                <w:color w:val="575198" w:themeColor="accent5" w:themeShade="BF"/>
              </w:rPr>
              <w:t>/ Programme/ Area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3AE0AD3B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1D060439" w14:textId="77777777" w:rsidTr="7483A081">
        <w:trPr>
          <w:trHeight w:hRule="exact" w:val="340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56C717F4" w14:textId="77777777" w:rsidR="00406B07" w:rsidRPr="002A53D8" w:rsidRDefault="00406B07" w:rsidP="00406B07">
            <w:pPr>
              <w:tabs>
                <w:tab w:val="left" w:pos="6094"/>
              </w:tabs>
              <w:rPr>
                <w:rFonts w:ascii="Visuelt Pro" w:hAnsi="Visuelt Pro"/>
                <w:color w:val="575198" w:themeColor="accent5" w:themeShade="BF"/>
              </w:rPr>
            </w:pPr>
            <w:permStart w:id="1541430920" w:edGrp="everyone" w:colFirst="1" w:colLast="1"/>
            <w:permEnd w:id="57366026"/>
            <w:r w:rsidRPr="002A53D8">
              <w:rPr>
                <w:rFonts w:ascii="Visuelt Pro" w:hAnsi="Visuelt Pro"/>
                <w:color w:val="575198" w:themeColor="accent5" w:themeShade="BF"/>
              </w:rPr>
              <w:t xml:space="preserve">Student Cohort </w:t>
            </w:r>
            <w:r w:rsidRPr="002A53D8">
              <w:rPr>
                <w:rFonts w:ascii="Visuelt Pro" w:hAnsi="Visuelt Pro"/>
                <w:color w:val="575198" w:themeColor="accent5" w:themeShade="BF"/>
                <w:sz w:val="18"/>
                <w:szCs w:val="18"/>
              </w:rPr>
              <w:t>(Programme year / FT or PT / UG, PG, or AP)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2EEEDFA2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00DDA0E6" w14:textId="77777777" w:rsidTr="7483A081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0ADCC54B" w14:textId="77777777" w:rsidR="00406B07" w:rsidRPr="002A53D8" w:rsidRDefault="00955084" w:rsidP="00406B07">
            <w:pPr>
              <w:tabs>
                <w:tab w:val="left" w:pos="6094"/>
              </w:tabs>
              <w:rPr>
                <w:rFonts w:ascii="Visuelt Pro" w:hAnsi="Visuelt Pro"/>
                <w:color w:val="575198" w:themeColor="accent5" w:themeShade="BF"/>
              </w:rPr>
            </w:pPr>
            <w:permStart w:id="1807440964" w:edGrp="everyone" w:colFirst="1" w:colLast="1"/>
            <w:r>
              <w:rPr>
                <w:rFonts w:ascii="Visuelt Pro" w:hAnsi="Visuelt Pro"/>
                <w:color w:val="575198" w:themeColor="accent5" w:themeShade="BF"/>
              </w:rPr>
              <w:t>Discipline</w:t>
            </w:r>
            <w:permEnd w:id="1541430920"/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528985C4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</w:tbl>
    <w:tbl>
      <w:tblPr>
        <w:tblStyle w:val="TableGrid"/>
        <w:tblpPr w:leftFromText="181" w:rightFromText="181" w:vertAnchor="page" w:horzAnchor="margin" w:tblpX="-147" w:tblpY="5701"/>
        <w:tblOverlap w:val="never"/>
        <w:tblW w:w="11052" w:type="dxa"/>
        <w:tblLook w:val="04A0" w:firstRow="1" w:lastRow="0" w:firstColumn="1" w:lastColumn="0" w:noHBand="0" w:noVBand="1"/>
      </w:tblPr>
      <w:tblGrid>
        <w:gridCol w:w="11052"/>
      </w:tblGrid>
      <w:tr w:rsidR="002A53D8" w14:paraId="29C9372A" w14:textId="77777777" w:rsidTr="002A53D8">
        <w:trPr>
          <w:trHeight w:hRule="exact" w:val="283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  <w:vAlign w:val="center"/>
          </w:tcPr>
          <w:permEnd w:id="1807440964"/>
          <w:p w14:paraId="51725239" w14:textId="77777777" w:rsidR="002A53D8" w:rsidRPr="002A53D8" w:rsidRDefault="002A53D8" w:rsidP="002A53D8">
            <w:pPr>
              <w:tabs>
                <w:tab w:val="left" w:pos="6094"/>
              </w:tabs>
              <w:rPr>
                <w:color w:val="171717" w:themeColor="background2" w:themeShade="1A"/>
              </w:rPr>
            </w:pPr>
            <w:r w:rsidRPr="002A53D8">
              <w:rPr>
                <w:rFonts w:ascii="Visuelt Pro" w:hAnsi="Visuelt Pro"/>
                <w:color w:val="171717" w:themeColor="background2" w:themeShade="1A"/>
              </w:rPr>
              <w:t>Introduction &amp; Context (100-150 words)</w:t>
            </w:r>
          </w:p>
        </w:tc>
      </w:tr>
      <w:tr w:rsidR="002A53D8" w14:paraId="2DF4D270" w14:textId="77777777" w:rsidTr="002A53D8">
        <w:trPr>
          <w:trHeight w:val="2211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27561F20" w14:textId="77777777" w:rsidR="002A53D8" w:rsidRPr="0058406B" w:rsidRDefault="002A53D8" w:rsidP="002A53D8">
            <w:pPr>
              <w:rPr>
                <w:rFonts w:ascii="Visuelt Pro" w:hAnsi="Visuelt Pro"/>
              </w:rPr>
            </w:pPr>
          </w:p>
        </w:tc>
      </w:tr>
      <w:tr w:rsidR="002A53D8" w14:paraId="59AA5174" w14:textId="77777777" w:rsidTr="002A53D8">
        <w:trPr>
          <w:trHeight w:hRule="exact" w:val="283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  <w:vAlign w:val="center"/>
          </w:tcPr>
          <w:p w14:paraId="2439D4ED" w14:textId="77777777" w:rsidR="002A53D8" w:rsidRP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171717" w:themeColor="background2" w:themeShade="1A"/>
              </w:rPr>
            </w:pPr>
            <w:r w:rsidRPr="002A53D8">
              <w:rPr>
                <w:rFonts w:ascii="Visuelt Pro" w:hAnsi="Visuelt Pro"/>
                <w:color w:val="171717" w:themeColor="background2" w:themeShade="1A"/>
              </w:rPr>
              <w:t>Changes Made to Practice (100-150 words)</w:t>
            </w:r>
          </w:p>
        </w:tc>
      </w:tr>
      <w:tr w:rsidR="002A53D8" w14:paraId="0476A25F" w14:textId="77777777" w:rsidTr="002A53D8">
        <w:trPr>
          <w:trHeight w:val="2211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7603A24F" w14:textId="77777777" w:rsidR="002A53D8" w:rsidRPr="0058406B" w:rsidRDefault="002A53D8" w:rsidP="002A53D8">
            <w:pPr>
              <w:rPr>
                <w:rFonts w:ascii="Visuelt Pro" w:hAnsi="Visuelt Pro"/>
              </w:rPr>
            </w:pPr>
          </w:p>
        </w:tc>
      </w:tr>
      <w:tr w:rsidR="002A53D8" w14:paraId="659F9E53" w14:textId="77777777" w:rsidTr="002A53D8">
        <w:trPr>
          <w:trHeight w:hRule="exact" w:val="283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  <w:vAlign w:val="center"/>
          </w:tcPr>
          <w:p w14:paraId="563FB8C1" w14:textId="77777777" w:rsidR="002A53D8" w:rsidRP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171717" w:themeColor="background2" w:themeShade="1A"/>
              </w:rPr>
            </w:pPr>
            <w:r w:rsidRPr="002A53D8">
              <w:rPr>
                <w:rFonts w:ascii="Visuelt Pro" w:hAnsi="Visuelt Pro"/>
                <w:color w:val="171717" w:themeColor="background2" w:themeShade="1A"/>
              </w:rPr>
              <w:t>Observations on Student Engagement (100-150 words)</w:t>
            </w:r>
          </w:p>
        </w:tc>
      </w:tr>
      <w:tr w:rsidR="002A53D8" w14:paraId="3C30C6E8" w14:textId="77777777" w:rsidTr="002A53D8">
        <w:trPr>
          <w:trHeight w:val="2325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3789CAAB" w14:textId="77777777" w:rsidR="002A53D8" w:rsidRPr="0058406B" w:rsidRDefault="002A53D8" w:rsidP="002A53D8">
            <w:pPr>
              <w:tabs>
                <w:tab w:val="left" w:pos="6094"/>
              </w:tabs>
              <w:rPr>
                <w:rFonts w:ascii="Visuelt Pro" w:hAnsi="Visuelt Pro"/>
              </w:rPr>
            </w:pPr>
          </w:p>
        </w:tc>
      </w:tr>
      <w:tr w:rsidR="002A53D8" w14:paraId="09D5A3C0" w14:textId="77777777" w:rsidTr="002A53D8">
        <w:trPr>
          <w:trHeight w:hRule="exact" w:val="283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</w:tcPr>
          <w:p w14:paraId="364B8261" w14:textId="77777777" w:rsidR="002A53D8" w:rsidRP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171717" w:themeColor="background2" w:themeShade="1A"/>
              </w:rPr>
            </w:pPr>
            <w:r w:rsidRPr="002A53D8">
              <w:rPr>
                <w:rFonts w:ascii="Visuelt Pro" w:hAnsi="Visuelt Pro"/>
                <w:color w:val="171717" w:themeColor="background2" w:themeShade="1A"/>
              </w:rPr>
              <w:t xml:space="preserve">Reflection - </w:t>
            </w:r>
            <w:r w:rsidRPr="002A53D8">
              <w:rPr>
                <w:rFonts w:ascii="Visuelt Pro" w:hAnsi="Visuelt Pro"/>
                <w:color w:val="171717" w:themeColor="background2" w:themeShade="1A"/>
                <w:sz w:val="20"/>
                <w:szCs w:val="20"/>
              </w:rPr>
              <w:t>suggest a piece of advice from the experience (50 – 100 words)</w:t>
            </w:r>
          </w:p>
        </w:tc>
      </w:tr>
      <w:tr w:rsidR="002A53D8" w14:paraId="6A653A12" w14:textId="77777777" w:rsidTr="002A53D8">
        <w:trPr>
          <w:trHeight w:val="1588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</w:tcPr>
          <w:p w14:paraId="63F7AE6D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2FEB75D9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7714CF09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745777DD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5A9E5331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06EA6D06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</w:tc>
      </w:tr>
    </w:tbl>
    <w:p w14:paraId="4871BBE6" w14:textId="77777777" w:rsidR="002A53D8" w:rsidRDefault="002A53D8"/>
    <w:p w14:paraId="4E424DF5" w14:textId="77777777" w:rsidR="008C64B2" w:rsidRDefault="008C64B2" w:rsidP="007874BE"/>
    <w:sectPr w:rsidR="008C64B2" w:rsidSect="00FD1AB1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567" w:right="567" w:bottom="567" w:left="567" w:header="249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F21CF5" w14:textId="77777777" w:rsidR="000B0DA1" w:rsidRDefault="000B0DA1" w:rsidP="00FD1AB1">
      <w:pPr>
        <w:spacing w:after="0" w:line="240" w:lineRule="auto"/>
      </w:pPr>
      <w:r>
        <w:separator/>
      </w:r>
    </w:p>
  </w:endnote>
  <w:endnote w:type="continuationSeparator" w:id="0">
    <w:p w14:paraId="566FE8E3" w14:textId="77777777" w:rsidR="000B0DA1" w:rsidRDefault="000B0DA1" w:rsidP="00FD1AB1">
      <w:pPr>
        <w:spacing w:after="0" w:line="240" w:lineRule="auto"/>
      </w:pPr>
      <w:r>
        <w:continuationSeparator/>
      </w:r>
    </w:p>
  </w:endnote>
  <w:endnote w:type="continuationNotice" w:id="1">
    <w:p w14:paraId="051E45AA" w14:textId="77777777" w:rsidR="000B0DA1" w:rsidRDefault="000B0DA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isuelt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Prophet">
    <w:panose1 w:val="02010503020000020004"/>
    <w:charset w:val="00"/>
    <w:family w:val="modern"/>
    <w:notTrueType/>
    <w:pitch w:val="variable"/>
    <w:sig w:usb0="E00000EF" w:usb1="500120F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isuelt Pro">
    <w:altName w:val="Calibri"/>
    <w:charset w:val="00"/>
    <w:family w:val="swiss"/>
    <w:pitch w:val="variable"/>
    <w:sig w:usb0="A00002AF" w:usb1="5000205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90"/>
      <w:gridCol w:w="3590"/>
      <w:gridCol w:w="3590"/>
    </w:tblGrid>
    <w:tr w:rsidR="4129B091" w14:paraId="6551DCC0" w14:textId="77777777" w:rsidTr="4129B091">
      <w:trPr>
        <w:trHeight w:val="300"/>
      </w:trPr>
      <w:tc>
        <w:tcPr>
          <w:tcW w:w="3590" w:type="dxa"/>
        </w:tcPr>
        <w:p w14:paraId="5D683629" w14:textId="77777777" w:rsidR="4129B091" w:rsidRDefault="4129B091" w:rsidP="4129B091">
          <w:pPr>
            <w:pStyle w:val="Header"/>
            <w:ind w:left="-115"/>
          </w:pPr>
        </w:p>
      </w:tc>
      <w:tc>
        <w:tcPr>
          <w:tcW w:w="3590" w:type="dxa"/>
        </w:tcPr>
        <w:p w14:paraId="01F2BAB5" w14:textId="77777777" w:rsidR="4129B091" w:rsidRDefault="4129B091" w:rsidP="4129B091">
          <w:pPr>
            <w:pStyle w:val="Header"/>
            <w:jc w:val="center"/>
          </w:pPr>
        </w:p>
      </w:tc>
      <w:tc>
        <w:tcPr>
          <w:tcW w:w="3590" w:type="dxa"/>
        </w:tcPr>
        <w:p w14:paraId="57F1763D" w14:textId="77777777" w:rsidR="4129B091" w:rsidRDefault="4129B091" w:rsidP="4129B091">
          <w:pPr>
            <w:pStyle w:val="Header"/>
            <w:ind w:right="-115"/>
            <w:jc w:val="right"/>
          </w:pPr>
        </w:p>
      </w:tc>
    </w:tr>
  </w:tbl>
  <w:p w14:paraId="108E9363" w14:textId="77777777" w:rsidR="00C95A0D" w:rsidRDefault="00C95A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90"/>
      <w:gridCol w:w="3590"/>
      <w:gridCol w:w="3590"/>
    </w:tblGrid>
    <w:tr w:rsidR="4129B091" w14:paraId="19D9E3B1" w14:textId="77777777" w:rsidTr="4129B091">
      <w:trPr>
        <w:trHeight w:val="300"/>
      </w:trPr>
      <w:tc>
        <w:tcPr>
          <w:tcW w:w="3590" w:type="dxa"/>
        </w:tcPr>
        <w:p w14:paraId="1695845B" w14:textId="77777777" w:rsidR="4129B091" w:rsidRDefault="4129B091" w:rsidP="4129B091">
          <w:pPr>
            <w:pStyle w:val="Header"/>
            <w:ind w:left="-115"/>
          </w:pPr>
        </w:p>
      </w:tc>
      <w:tc>
        <w:tcPr>
          <w:tcW w:w="3590" w:type="dxa"/>
        </w:tcPr>
        <w:p w14:paraId="01034226" w14:textId="77777777" w:rsidR="4129B091" w:rsidRDefault="4129B091" w:rsidP="4129B091">
          <w:pPr>
            <w:pStyle w:val="Header"/>
            <w:jc w:val="center"/>
          </w:pPr>
        </w:p>
      </w:tc>
      <w:tc>
        <w:tcPr>
          <w:tcW w:w="3590" w:type="dxa"/>
        </w:tcPr>
        <w:p w14:paraId="750D49EC" w14:textId="77777777" w:rsidR="4129B091" w:rsidRDefault="4129B091" w:rsidP="4129B091">
          <w:pPr>
            <w:pStyle w:val="Header"/>
            <w:ind w:right="-115"/>
            <w:jc w:val="right"/>
          </w:pPr>
        </w:p>
      </w:tc>
    </w:tr>
  </w:tbl>
  <w:p w14:paraId="5700AD2E" w14:textId="77777777" w:rsidR="00C95A0D" w:rsidRDefault="00C95A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40F508" w14:textId="77777777" w:rsidR="000B0DA1" w:rsidRDefault="000B0DA1" w:rsidP="00FD1AB1">
      <w:pPr>
        <w:spacing w:after="0" w:line="240" w:lineRule="auto"/>
      </w:pPr>
      <w:r>
        <w:separator/>
      </w:r>
    </w:p>
  </w:footnote>
  <w:footnote w:type="continuationSeparator" w:id="0">
    <w:p w14:paraId="3CD6D923" w14:textId="77777777" w:rsidR="000B0DA1" w:rsidRDefault="000B0DA1" w:rsidP="00FD1AB1">
      <w:pPr>
        <w:spacing w:after="0" w:line="240" w:lineRule="auto"/>
      </w:pPr>
      <w:r>
        <w:continuationSeparator/>
      </w:r>
    </w:p>
  </w:footnote>
  <w:footnote w:type="continuationNotice" w:id="1">
    <w:p w14:paraId="66A7EAB5" w14:textId="77777777" w:rsidR="000B0DA1" w:rsidRDefault="000B0DA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90"/>
      <w:gridCol w:w="3590"/>
      <w:gridCol w:w="3590"/>
    </w:tblGrid>
    <w:tr w:rsidR="4129B091" w14:paraId="3352A887" w14:textId="77777777" w:rsidTr="4129B091">
      <w:trPr>
        <w:trHeight w:val="300"/>
      </w:trPr>
      <w:tc>
        <w:tcPr>
          <w:tcW w:w="3590" w:type="dxa"/>
        </w:tcPr>
        <w:p w14:paraId="6CB1E215" w14:textId="77777777" w:rsidR="4129B091" w:rsidRDefault="4129B091" w:rsidP="4129B091">
          <w:pPr>
            <w:pStyle w:val="Header"/>
            <w:ind w:left="-115"/>
          </w:pPr>
        </w:p>
      </w:tc>
      <w:tc>
        <w:tcPr>
          <w:tcW w:w="3590" w:type="dxa"/>
        </w:tcPr>
        <w:p w14:paraId="7F3B2561" w14:textId="77777777" w:rsidR="4129B091" w:rsidRDefault="4129B091" w:rsidP="4129B091">
          <w:pPr>
            <w:pStyle w:val="Header"/>
            <w:jc w:val="center"/>
          </w:pPr>
        </w:p>
      </w:tc>
      <w:tc>
        <w:tcPr>
          <w:tcW w:w="3590" w:type="dxa"/>
        </w:tcPr>
        <w:p w14:paraId="1B15EDDB" w14:textId="77777777" w:rsidR="4129B091" w:rsidRDefault="4129B091" w:rsidP="4129B091">
          <w:pPr>
            <w:pStyle w:val="Header"/>
            <w:ind w:right="-115"/>
            <w:jc w:val="right"/>
          </w:pPr>
        </w:p>
      </w:tc>
    </w:tr>
  </w:tbl>
  <w:p w14:paraId="0517FED7" w14:textId="77777777" w:rsidR="00C95A0D" w:rsidRDefault="00C95A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12A60F" w14:textId="77777777" w:rsidR="00FD1AB1" w:rsidRDefault="4129B091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D021DC0" wp14:editId="553C5073">
          <wp:simplePos x="0" y="0"/>
          <wp:positionH relativeFrom="page">
            <wp:posOffset>6350</wp:posOffset>
          </wp:positionH>
          <wp:positionV relativeFrom="paragraph">
            <wp:posOffset>-1570990</wp:posOffset>
          </wp:positionV>
          <wp:extent cx="7537450" cy="2047875"/>
          <wp:effectExtent l="0" t="0" r="6350" b="9525"/>
          <wp:wrapSquare wrapText="bothSides"/>
          <wp:docPr id="91425121" name="Picture 91425121" descr="Digital Education banner and TU Dubli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1425121" name="Picture 91425121" descr="Digital Education banner and TU Dublin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37450" cy="2047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F127D"/>
    <w:multiLevelType w:val="multilevel"/>
    <w:tmpl w:val="D6BA4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4A63A6"/>
    <w:multiLevelType w:val="multilevel"/>
    <w:tmpl w:val="58B47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3350CB7"/>
    <w:multiLevelType w:val="multilevel"/>
    <w:tmpl w:val="D4288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1697A91"/>
    <w:multiLevelType w:val="multilevel"/>
    <w:tmpl w:val="CFC66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18F2100"/>
    <w:multiLevelType w:val="multilevel"/>
    <w:tmpl w:val="78746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0347124"/>
    <w:multiLevelType w:val="multilevel"/>
    <w:tmpl w:val="6E3A2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86A0C1B"/>
    <w:multiLevelType w:val="multilevel"/>
    <w:tmpl w:val="2A1AA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AC60084"/>
    <w:multiLevelType w:val="multilevel"/>
    <w:tmpl w:val="09C04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F71145D"/>
    <w:multiLevelType w:val="multilevel"/>
    <w:tmpl w:val="B2003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18B26DD"/>
    <w:multiLevelType w:val="multilevel"/>
    <w:tmpl w:val="2DFA1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31C461F"/>
    <w:multiLevelType w:val="multilevel"/>
    <w:tmpl w:val="9E7A4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7047181">
    <w:abstractNumId w:val="2"/>
  </w:num>
  <w:num w:numId="2" w16cid:durableId="1864703896">
    <w:abstractNumId w:val="6"/>
  </w:num>
  <w:num w:numId="3" w16cid:durableId="128978942">
    <w:abstractNumId w:val="7"/>
  </w:num>
  <w:num w:numId="4" w16cid:durableId="1371420640">
    <w:abstractNumId w:val="10"/>
  </w:num>
  <w:num w:numId="5" w16cid:durableId="1047489577">
    <w:abstractNumId w:val="4"/>
  </w:num>
  <w:num w:numId="6" w16cid:durableId="1421101036">
    <w:abstractNumId w:val="0"/>
  </w:num>
  <w:num w:numId="7" w16cid:durableId="1176074768">
    <w:abstractNumId w:val="8"/>
  </w:num>
  <w:num w:numId="8" w16cid:durableId="1650013512">
    <w:abstractNumId w:val="9"/>
  </w:num>
  <w:num w:numId="9" w16cid:durableId="749041351">
    <w:abstractNumId w:val="3"/>
  </w:num>
  <w:num w:numId="10" w16cid:durableId="685248505">
    <w:abstractNumId w:val="1"/>
  </w:num>
  <w:num w:numId="11" w16cid:durableId="45449395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ocumentProtection w:edit="readOnly"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90A"/>
    <w:rsid w:val="00002E0C"/>
    <w:rsid w:val="00012D84"/>
    <w:rsid w:val="000250AF"/>
    <w:rsid w:val="00056112"/>
    <w:rsid w:val="00064140"/>
    <w:rsid w:val="000B0DA1"/>
    <w:rsid w:val="000B35DB"/>
    <w:rsid w:val="000E3C65"/>
    <w:rsid w:val="000E54C2"/>
    <w:rsid w:val="000E589D"/>
    <w:rsid w:val="001069CD"/>
    <w:rsid w:val="00117F21"/>
    <w:rsid w:val="001279AB"/>
    <w:rsid w:val="001320E4"/>
    <w:rsid w:val="001450A7"/>
    <w:rsid w:val="0015268F"/>
    <w:rsid w:val="00160028"/>
    <w:rsid w:val="0019358C"/>
    <w:rsid w:val="001B3F75"/>
    <w:rsid w:val="001B4AE1"/>
    <w:rsid w:val="001C79E8"/>
    <w:rsid w:val="001D35AD"/>
    <w:rsid w:val="001E6F03"/>
    <w:rsid w:val="00225DF1"/>
    <w:rsid w:val="00246FBD"/>
    <w:rsid w:val="0025390A"/>
    <w:rsid w:val="00264F91"/>
    <w:rsid w:val="002710BE"/>
    <w:rsid w:val="002721AE"/>
    <w:rsid w:val="00272885"/>
    <w:rsid w:val="00275E2C"/>
    <w:rsid w:val="00294909"/>
    <w:rsid w:val="002A53D8"/>
    <w:rsid w:val="002A68F6"/>
    <w:rsid w:val="002B0D3E"/>
    <w:rsid w:val="00303848"/>
    <w:rsid w:val="00322CAB"/>
    <w:rsid w:val="003400F6"/>
    <w:rsid w:val="00366F08"/>
    <w:rsid w:val="003739F6"/>
    <w:rsid w:val="00382618"/>
    <w:rsid w:val="00384DE1"/>
    <w:rsid w:val="00390165"/>
    <w:rsid w:val="00392F80"/>
    <w:rsid w:val="00397F2D"/>
    <w:rsid w:val="003B3A4B"/>
    <w:rsid w:val="003B426D"/>
    <w:rsid w:val="003B5AAA"/>
    <w:rsid w:val="003D17E2"/>
    <w:rsid w:val="003E7C83"/>
    <w:rsid w:val="003F2DFD"/>
    <w:rsid w:val="003F7EA5"/>
    <w:rsid w:val="003F7F20"/>
    <w:rsid w:val="00406B07"/>
    <w:rsid w:val="00416B30"/>
    <w:rsid w:val="00416D59"/>
    <w:rsid w:val="00420D85"/>
    <w:rsid w:val="004405A1"/>
    <w:rsid w:val="00454B76"/>
    <w:rsid w:val="00466172"/>
    <w:rsid w:val="00483F96"/>
    <w:rsid w:val="004B06C4"/>
    <w:rsid w:val="004C7A2E"/>
    <w:rsid w:val="004D6EF6"/>
    <w:rsid w:val="004E13F0"/>
    <w:rsid w:val="00501F8C"/>
    <w:rsid w:val="00510970"/>
    <w:rsid w:val="005224AB"/>
    <w:rsid w:val="005521DB"/>
    <w:rsid w:val="0058406B"/>
    <w:rsid w:val="00585257"/>
    <w:rsid w:val="00596529"/>
    <w:rsid w:val="005B7320"/>
    <w:rsid w:val="005C5968"/>
    <w:rsid w:val="005D5253"/>
    <w:rsid w:val="005D54EB"/>
    <w:rsid w:val="005E3B59"/>
    <w:rsid w:val="0062137E"/>
    <w:rsid w:val="006253DD"/>
    <w:rsid w:val="006276A2"/>
    <w:rsid w:val="00641D55"/>
    <w:rsid w:val="00646B99"/>
    <w:rsid w:val="0065568F"/>
    <w:rsid w:val="00690301"/>
    <w:rsid w:val="00696E32"/>
    <w:rsid w:val="006C2F06"/>
    <w:rsid w:val="006F32FD"/>
    <w:rsid w:val="00700768"/>
    <w:rsid w:val="0070132C"/>
    <w:rsid w:val="00710BC0"/>
    <w:rsid w:val="00720A2D"/>
    <w:rsid w:val="007874BE"/>
    <w:rsid w:val="0079086F"/>
    <w:rsid w:val="007918EE"/>
    <w:rsid w:val="00791CF2"/>
    <w:rsid w:val="007A7D20"/>
    <w:rsid w:val="007C4B73"/>
    <w:rsid w:val="007D0361"/>
    <w:rsid w:val="007F0335"/>
    <w:rsid w:val="00801782"/>
    <w:rsid w:val="00803ED9"/>
    <w:rsid w:val="008044D3"/>
    <w:rsid w:val="00810ACD"/>
    <w:rsid w:val="008130FF"/>
    <w:rsid w:val="0083074B"/>
    <w:rsid w:val="008A0EF0"/>
    <w:rsid w:val="008A2BF6"/>
    <w:rsid w:val="008A701C"/>
    <w:rsid w:val="008A7FBC"/>
    <w:rsid w:val="008C0B54"/>
    <w:rsid w:val="008C2BFA"/>
    <w:rsid w:val="008C64B2"/>
    <w:rsid w:val="008F1ABC"/>
    <w:rsid w:val="008F5F7E"/>
    <w:rsid w:val="00943F11"/>
    <w:rsid w:val="00955084"/>
    <w:rsid w:val="00967D69"/>
    <w:rsid w:val="0097266B"/>
    <w:rsid w:val="009947F2"/>
    <w:rsid w:val="009B63ED"/>
    <w:rsid w:val="009D3680"/>
    <w:rsid w:val="009D5E4E"/>
    <w:rsid w:val="009E6043"/>
    <w:rsid w:val="009F6B6C"/>
    <w:rsid w:val="00A015DE"/>
    <w:rsid w:val="00A01C8C"/>
    <w:rsid w:val="00A25C35"/>
    <w:rsid w:val="00A25C5D"/>
    <w:rsid w:val="00A664AF"/>
    <w:rsid w:val="00AA3287"/>
    <w:rsid w:val="00AA404B"/>
    <w:rsid w:val="00AB1C9A"/>
    <w:rsid w:val="00AB2A61"/>
    <w:rsid w:val="00AC1155"/>
    <w:rsid w:val="00AF6E36"/>
    <w:rsid w:val="00B11748"/>
    <w:rsid w:val="00B1272C"/>
    <w:rsid w:val="00B205FC"/>
    <w:rsid w:val="00B3370E"/>
    <w:rsid w:val="00B366CE"/>
    <w:rsid w:val="00B50A94"/>
    <w:rsid w:val="00B523DC"/>
    <w:rsid w:val="00B66115"/>
    <w:rsid w:val="00BB54E1"/>
    <w:rsid w:val="00BE2CF0"/>
    <w:rsid w:val="00BF6465"/>
    <w:rsid w:val="00C17651"/>
    <w:rsid w:val="00C370FF"/>
    <w:rsid w:val="00C405EE"/>
    <w:rsid w:val="00C456A2"/>
    <w:rsid w:val="00C92E18"/>
    <w:rsid w:val="00C95A0D"/>
    <w:rsid w:val="00C9705C"/>
    <w:rsid w:val="00CA774E"/>
    <w:rsid w:val="00CD44DE"/>
    <w:rsid w:val="00CD5CEF"/>
    <w:rsid w:val="00CE24AF"/>
    <w:rsid w:val="00CF5CFB"/>
    <w:rsid w:val="00D007FB"/>
    <w:rsid w:val="00D16D98"/>
    <w:rsid w:val="00D2266F"/>
    <w:rsid w:val="00D27D80"/>
    <w:rsid w:val="00D43D4B"/>
    <w:rsid w:val="00D83987"/>
    <w:rsid w:val="00D90E4F"/>
    <w:rsid w:val="00D960CD"/>
    <w:rsid w:val="00DA7C83"/>
    <w:rsid w:val="00DE0D35"/>
    <w:rsid w:val="00DF048B"/>
    <w:rsid w:val="00E0265D"/>
    <w:rsid w:val="00E05E75"/>
    <w:rsid w:val="00E07B7B"/>
    <w:rsid w:val="00E16CFF"/>
    <w:rsid w:val="00E319B6"/>
    <w:rsid w:val="00E60849"/>
    <w:rsid w:val="00E65E86"/>
    <w:rsid w:val="00E767B5"/>
    <w:rsid w:val="00EA7074"/>
    <w:rsid w:val="00EB02B1"/>
    <w:rsid w:val="00ED142B"/>
    <w:rsid w:val="00ED78A8"/>
    <w:rsid w:val="00F1628E"/>
    <w:rsid w:val="00F2278C"/>
    <w:rsid w:val="00F574C6"/>
    <w:rsid w:val="00F70F91"/>
    <w:rsid w:val="00F76560"/>
    <w:rsid w:val="00F84FC6"/>
    <w:rsid w:val="00FB5BA4"/>
    <w:rsid w:val="00FD1AB1"/>
    <w:rsid w:val="00FD2EAE"/>
    <w:rsid w:val="00FD4682"/>
    <w:rsid w:val="00FE1CFF"/>
    <w:rsid w:val="2B2F531D"/>
    <w:rsid w:val="3A2E3EB6"/>
    <w:rsid w:val="4129B091"/>
    <w:rsid w:val="569CE036"/>
    <w:rsid w:val="7483A081"/>
    <w:rsid w:val="7BD6C455"/>
    <w:rsid w:val="7ED29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07D424"/>
  <w15:chartTrackingRefBased/>
  <w15:docId w15:val="{9D31CCF7-DFE1-47EC-A5BC-5D53E5FBC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3F11"/>
  </w:style>
  <w:style w:type="paragraph" w:styleId="Heading1">
    <w:name w:val="heading 1"/>
    <w:basedOn w:val="Normal"/>
    <w:next w:val="Normal"/>
    <w:link w:val="Heading1Char"/>
    <w:uiPriority w:val="9"/>
    <w:qFormat/>
    <w:rsid w:val="00A664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07E89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664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7E89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64AF"/>
    <w:pPr>
      <w:keepNext/>
      <w:keepLines/>
      <w:spacing w:before="160" w:after="80"/>
      <w:outlineLvl w:val="2"/>
    </w:pPr>
    <w:rPr>
      <w:rFonts w:eastAsiaTheme="majorEastAsia" w:cstheme="majorBidi"/>
      <w:color w:val="007E89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64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07E89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664AF"/>
    <w:pPr>
      <w:keepNext/>
      <w:keepLines/>
      <w:spacing w:before="80" w:after="40"/>
      <w:outlineLvl w:val="4"/>
    </w:pPr>
    <w:rPr>
      <w:rFonts w:eastAsiaTheme="majorEastAsia" w:cstheme="majorBidi"/>
      <w:color w:val="007E89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64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00AEF8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64AF"/>
    <w:pPr>
      <w:keepNext/>
      <w:keepLines/>
      <w:spacing w:before="40" w:after="0"/>
      <w:outlineLvl w:val="6"/>
    </w:pPr>
    <w:rPr>
      <w:rFonts w:eastAsiaTheme="majorEastAsia" w:cstheme="majorBidi"/>
      <w:color w:val="00AEF8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64AF"/>
    <w:pPr>
      <w:keepNext/>
      <w:keepLines/>
      <w:spacing w:after="0"/>
      <w:outlineLvl w:val="7"/>
    </w:pPr>
    <w:rPr>
      <w:rFonts w:eastAsiaTheme="majorEastAsia" w:cstheme="majorBidi"/>
      <w:i/>
      <w:iCs/>
      <w:color w:val="0076A9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64AF"/>
    <w:pPr>
      <w:keepNext/>
      <w:keepLines/>
      <w:spacing w:after="0"/>
      <w:outlineLvl w:val="8"/>
    </w:pPr>
    <w:rPr>
      <w:rFonts w:eastAsiaTheme="majorEastAsia" w:cstheme="majorBidi"/>
      <w:color w:val="0076A9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64AF"/>
    <w:rPr>
      <w:rFonts w:asciiTheme="majorHAnsi" w:eastAsiaTheme="majorEastAsia" w:hAnsiTheme="majorHAnsi" w:cstheme="majorBidi"/>
      <w:color w:val="007E89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664AF"/>
    <w:rPr>
      <w:rFonts w:asciiTheme="majorHAnsi" w:eastAsiaTheme="majorEastAsia" w:hAnsiTheme="majorHAnsi" w:cstheme="majorBidi"/>
      <w:color w:val="007E89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64AF"/>
    <w:rPr>
      <w:rFonts w:eastAsiaTheme="majorEastAsia" w:cstheme="majorBidi"/>
      <w:color w:val="007E89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64AF"/>
    <w:rPr>
      <w:rFonts w:eastAsiaTheme="majorEastAsia" w:cstheme="majorBidi"/>
      <w:i/>
      <w:iCs/>
      <w:color w:val="007E89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664AF"/>
    <w:rPr>
      <w:rFonts w:eastAsiaTheme="majorEastAsia" w:cstheme="majorBidi"/>
      <w:color w:val="007E89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664AF"/>
    <w:rPr>
      <w:rFonts w:eastAsiaTheme="majorEastAsia" w:cstheme="majorBidi"/>
      <w:i/>
      <w:iCs/>
      <w:color w:val="00AEF8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64AF"/>
    <w:rPr>
      <w:rFonts w:eastAsiaTheme="majorEastAsia" w:cstheme="majorBidi"/>
      <w:color w:val="00AEF8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664AF"/>
    <w:rPr>
      <w:rFonts w:eastAsiaTheme="majorEastAsia" w:cstheme="majorBidi"/>
      <w:i/>
      <w:iCs/>
      <w:color w:val="0076A9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664AF"/>
    <w:rPr>
      <w:rFonts w:eastAsiaTheme="majorEastAsia" w:cstheme="majorBidi"/>
      <w:color w:val="0076A9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664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64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64AF"/>
    <w:pPr>
      <w:numPr>
        <w:ilvl w:val="1"/>
      </w:numPr>
    </w:pPr>
    <w:rPr>
      <w:rFonts w:eastAsiaTheme="majorEastAsia" w:cstheme="majorBidi"/>
      <w:color w:val="00AEF8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664AF"/>
    <w:rPr>
      <w:rFonts w:eastAsiaTheme="majorEastAsia" w:cstheme="majorBidi"/>
      <w:color w:val="00AEF8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664AF"/>
    <w:pPr>
      <w:spacing w:before="160"/>
      <w:jc w:val="center"/>
    </w:pPr>
    <w:rPr>
      <w:i/>
      <w:iCs/>
      <w:color w:val="0092D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64AF"/>
    <w:rPr>
      <w:i/>
      <w:iCs/>
      <w:color w:val="0092D0" w:themeColor="text1" w:themeTint="BF"/>
    </w:rPr>
  </w:style>
  <w:style w:type="paragraph" w:styleId="ListParagraph">
    <w:name w:val="List Paragraph"/>
    <w:basedOn w:val="Normal"/>
    <w:uiPriority w:val="34"/>
    <w:qFormat/>
    <w:rsid w:val="00A664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664AF"/>
    <w:rPr>
      <w:i/>
      <w:iCs/>
      <w:color w:val="007E89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64AF"/>
    <w:pPr>
      <w:pBdr>
        <w:top w:val="single" w:sz="4" w:space="10" w:color="007E89" w:themeColor="accent1" w:themeShade="BF"/>
        <w:bottom w:val="single" w:sz="4" w:space="10" w:color="007E89" w:themeColor="accent1" w:themeShade="BF"/>
      </w:pBdr>
      <w:spacing w:before="360" w:after="360"/>
      <w:ind w:left="864" w:right="864"/>
      <w:jc w:val="center"/>
    </w:pPr>
    <w:rPr>
      <w:i/>
      <w:iCs/>
      <w:color w:val="007E89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64AF"/>
    <w:rPr>
      <w:i/>
      <w:iCs/>
      <w:color w:val="007E89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664AF"/>
    <w:rPr>
      <w:b/>
      <w:bCs/>
      <w:smallCaps/>
      <w:color w:val="007E89" w:themeColor="accent1" w:themeShade="BF"/>
      <w:spacing w:val="5"/>
    </w:rPr>
  </w:style>
  <w:style w:type="table" w:styleId="TableGrid">
    <w:name w:val="Table Grid"/>
    <w:basedOn w:val="TableNormal"/>
    <w:uiPriority w:val="39"/>
    <w:rsid w:val="00D226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92F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2F8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D1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1AB1"/>
  </w:style>
  <w:style w:type="paragraph" w:styleId="Footer">
    <w:name w:val="footer"/>
    <w:basedOn w:val="Normal"/>
    <w:link w:val="FooterChar"/>
    <w:uiPriority w:val="99"/>
    <w:unhideWhenUsed/>
    <w:rsid w:val="00FD1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1AB1"/>
  </w:style>
  <w:style w:type="character" w:styleId="PlaceholderText">
    <w:name w:val="Placeholder Text"/>
    <w:basedOn w:val="DefaultParagraphFont"/>
    <w:uiPriority w:val="99"/>
    <w:semiHidden/>
    <w:rsid w:val="003F7EA5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25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3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19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75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2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586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71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614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9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87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85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64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74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92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95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41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5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04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2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50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31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37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6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5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53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5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56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83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40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509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0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969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58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24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8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36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209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75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27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83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26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57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8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6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01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33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8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24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365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54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4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7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20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36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38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09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6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46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67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4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4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36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09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15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83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97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381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4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6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8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3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82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1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6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8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53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41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4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7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5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8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0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9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8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7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1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3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84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91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039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48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93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57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ces.boylan\Downloads\Digital%20Education%20Case%20Study%20TEMPLATE%20file.dotx" TargetMode="External"/></Relationships>
</file>

<file path=word/theme/theme1.xml><?xml version="1.0" encoding="utf-8"?>
<a:theme xmlns:a="http://schemas.openxmlformats.org/drawingml/2006/main" name="Office Theme">
  <a:themeElements>
    <a:clrScheme name="TU Dublin">
      <a:dk1>
        <a:srgbClr val="004C6C"/>
      </a:dk1>
      <a:lt1>
        <a:sysClr val="window" lastClr="FFFFFF"/>
      </a:lt1>
      <a:dk2>
        <a:srgbClr val="004C6C"/>
      </a:dk2>
      <a:lt2>
        <a:srgbClr val="E7E6E6"/>
      </a:lt2>
      <a:accent1>
        <a:srgbClr val="00A9B7"/>
      </a:accent1>
      <a:accent2>
        <a:srgbClr val="B60057"/>
      </a:accent2>
      <a:accent3>
        <a:srgbClr val="2856A3"/>
      </a:accent3>
      <a:accent4>
        <a:srgbClr val="E1E044"/>
      </a:accent4>
      <a:accent5>
        <a:srgbClr val="837EBA"/>
      </a:accent5>
      <a:accent6>
        <a:srgbClr val="F49D6C"/>
      </a:accent6>
      <a:hlink>
        <a:srgbClr val="0563C1"/>
      </a:hlink>
      <a:folHlink>
        <a:srgbClr val="954F72"/>
      </a:folHlink>
    </a:clrScheme>
    <a:fontScheme name="TU Dublin">
      <a:majorFont>
        <a:latin typeface="Prophet"/>
        <a:ea typeface=""/>
        <a:cs typeface=""/>
      </a:majorFont>
      <a:minorFont>
        <a:latin typeface="Visuel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noFill/>
        </a:ln>
      </a:spPr>
      <a:bodyPr rtlCol="0" anchor="ctr"/>
      <a:lstStyle/>
      <a:style>
        <a:lnRef idx="2">
          <a:schemeClr val="accent5">
            <a:shade val="15000"/>
          </a:schemeClr>
        </a:lnRef>
        <a:fillRef idx="1">
          <a:schemeClr val="accent5"/>
        </a:fillRef>
        <a:effectRef idx="0">
          <a:schemeClr val="accent5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4FBB46F4914A4FA96F2E8CFEBEC19F" ma:contentTypeVersion="4" ma:contentTypeDescription="Create a new document." ma:contentTypeScope="" ma:versionID="cc8ed90039d5e6a8048059c0210b0f9b">
  <xsd:schema xmlns:xsd="http://www.w3.org/2001/XMLSchema" xmlns:xs="http://www.w3.org/2001/XMLSchema" xmlns:p="http://schemas.microsoft.com/office/2006/metadata/properties" xmlns:ns2="934eff03-6292-49a2-8d93-121300e58586" targetNamespace="http://schemas.microsoft.com/office/2006/metadata/properties" ma:root="true" ma:fieldsID="b07216c068772beb234720d5c4124b9c" ns2:_="">
    <xsd:import namespace="934eff03-6292-49a2-8d93-121300e585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eff03-6292-49a2-8d93-121300e585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4C3CD8-8546-413E-AC05-84A2403C57B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07E5A63-7C0B-4D58-A597-874626086E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4eff03-6292-49a2-8d93-121300e585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BD50C91-1C7A-41BF-BEFC-C7BB8D11440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13F2CA0-BDEB-49E2-BC93-A4EC7119F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Digital Education Case Study TEMPLATE file</Template>
  <TotalTime>1</TotalTime>
  <Pages>2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Boylan</dc:creator>
  <cp:keywords/>
  <dc:description/>
  <cp:lastModifiedBy>Frances Boylan</cp:lastModifiedBy>
  <cp:revision>1</cp:revision>
  <dcterms:created xsi:type="dcterms:W3CDTF">2025-04-02T08:36:00Z</dcterms:created>
  <dcterms:modified xsi:type="dcterms:W3CDTF">2025-04-02T08:37:00Z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0x0101000C4FBB46F4914A4FA96F2E8CFEBEC19F</vt:lpwstr>
  </property>
</Properties>
</file>