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3760B1" w14:paraId="20B9A37A" w14:textId="77777777" w:rsidTr="0018111C">
        <w:trPr>
          <w:trHeight w:val="340"/>
        </w:trPr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294251DF" w14:textId="77777777" w:rsidR="003760B1" w:rsidRPr="00FC5B41" w:rsidRDefault="003760B1" w:rsidP="00406B07">
            <w:pPr>
              <w:tabs>
                <w:tab w:val="left" w:pos="6094"/>
              </w:tabs>
              <w:jc w:val="center"/>
              <w:rPr>
                <w:color w:val="171717" w:themeColor="background2" w:themeShade="1A"/>
                <w:sz w:val="28"/>
                <w:szCs w:val="28"/>
              </w:rPr>
            </w:pPr>
            <w:r w:rsidRPr="00FC5B41">
              <w:rPr>
                <w:color w:val="171717" w:themeColor="background2" w:themeShade="1A"/>
                <w:sz w:val="28"/>
                <w:szCs w:val="28"/>
              </w:rPr>
              <w:t>Case Study:</w:t>
            </w:r>
          </w:p>
        </w:tc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704BA303" w14:textId="77777777" w:rsidR="003760B1" w:rsidRPr="003760B1" w:rsidRDefault="003760B1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</w:p>
        </w:tc>
      </w:tr>
      <w:tr w:rsidR="00406B07" w14:paraId="3A88A49D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0CC13CB1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329870863" w:edGrp="everyone" w:colFirst="1" w:colLast="1"/>
            <w:r w:rsidRPr="003760B1">
              <w:rPr>
                <w:rFonts w:ascii="Visuelt Pro" w:hAnsi="Visuelt Pro"/>
                <w:color w:val="575198" w:themeColor="accent5" w:themeShade="BF"/>
              </w:rPr>
              <w:t>Title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C41FCB5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232EB568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271FF46D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911957332" w:edGrp="everyone" w:colFirst="1" w:colLast="1"/>
            <w:permEnd w:id="1329870863"/>
            <w:r w:rsidRPr="003760B1">
              <w:rPr>
                <w:rFonts w:ascii="Visuelt Pro" w:hAnsi="Visuelt Pro"/>
                <w:color w:val="575198" w:themeColor="accent5" w:themeShade="BF"/>
              </w:rPr>
              <w:t>Author(s)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0FF0C7D3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2BA096F1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51F222C2" w14:textId="77777777" w:rsidR="00406B07" w:rsidRPr="007874BE" w:rsidRDefault="00406B07" w:rsidP="00406B07">
            <w:pPr>
              <w:tabs>
                <w:tab w:val="left" w:pos="6094"/>
              </w:tabs>
            </w:pPr>
            <w:permStart w:id="424819112" w:edGrp="everyone" w:colFirst="1" w:colLast="1"/>
            <w:permEnd w:id="1911957332"/>
            <w:r w:rsidRPr="003760B1">
              <w:rPr>
                <w:rFonts w:ascii="Visuelt Pro" w:hAnsi="Visuelt Pro"/>
                <w:color w:val="575198" w:themeColor="accent5" w:themeShade="BF"/>
              </w:rPr>
              <w:t>Module Title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512C4D5C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2F736283" w14:textId="77777777" w:rsidTr="00406B07">
        <w:trPr>
          <w:trHeight w:hRule="exact"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4ACB7132" w14:textId="77777777" w:rsidR="00406B07" w:rsidRPr="003760B1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625169793" w:edGrp="everyone" w:colFirst="1" w:colLast="1"/>
            <w:permEnd w:id="424819112"/>
            <w:r w:rsidRPr="003760B1">
              <w:rPr>
                <w:rFonts w:ascii="Visuelt Pro" w:hAnsi="Visuelt Pro"/>
                <w:color w:val="575198" w:themeColor="accent5" w:themeShade="BF"/>
              </w:rPr>
              <w:t xml:space="preserve">Student Cohort </w:t>
            </w:r>
            <w:r w:rsidRPr="003760B1">
              <w:rPr>
                <w:rFonts w:ascii="Visuelt Pro" w:hAnsi="Visuelt Pro"/>
                <w:color w:val="575198" w:themeColor="accent5" w:themeShade="BF"/>
                <w:sz w:val="18"/>
                <w:szCs w:val="18"/>
              </w:rPr>
              <w:t>(Programme year / FT or PT / UG, PG, or AP)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79C2563D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4BCCD9B6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78971B45" w14:textId="77777777" w:rsidR="00406B07" w:rsidRPr="003760B1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708817912" w:edGrp="everyone" w:colFirst="1" w:colLast="1"/>
            <w:permEnd w:id="1625169793"/>
            <w:r w:rsidRPr="003760B1">
              <w:rPr>
                <w:rFonts w:ascii="Visuelt Pro" w:hAnsi="Visuelt Pro"/>
                <w:color w:val="575198" w:themeColor="accent5" w:themeShade="BF"/>
              </w:rPr>
              <w:t>On which campus were the F2F interactions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57FE248B" w14:textId="77777777" w:rsidR="00406B07" w:rsidRDefault="00406B07" w:rsidP="00406B07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margin" w:tblpXSpec="center" w:tblpY="5030"/>
        <w:tblOverlap w:val="never"/>
        <w:tblW w:w="11057" w:type="dxa"/>
        <w:tblLook w:val="04A0" w:firstRow="1" w:lastRow="0" w:firstColumn="1" w:lastColumn="0" w:noHBand="0" w:noVBand="1"/>
      </w:tblPr>
      <w:tblGrid>
        <w:gridCol w:w="11057"/>
      </w:tblGrid>
      <w:tr w:rsidR="00406B07" w14:paraId="170DAE49" w14:textId="77777777" w:rsidTr="00BB54E1">
        <w:trPr>
          <w:trHeight w:val="283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shd w:val="clear" w:color="auto" w:fill="837EBA" w:themeFill="accent5"/>
            <w:vAlign w:val="center"/>
          </w:tcPr>
          <w:permEnd w:id="1708817912"/>
          <w:p w14:paraId="0CC90691" w14:textId="77777777" w:rsidR="00406B07" w:rsidRPr="00D86334" w:rsidRDefault="00406B07" w:rsidP="00406B07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D86334">
              <w:rPr>
                <w:color w:val="171717" w:themeColor="background2" w:themeShade="1A"/>
              </w:rPr>
              <w:t>Introduction &amp; Context (100-150 words)</w:t>
            </w:r>
            <w:permStart w:id="1167792484" w:edGrp="everyone"/>
            <w:permEnd w:id="1167792484"/>
          </w:p>
        </w:tc>
      </w:tr>
      <w:tr w:rsidR="00406B07" w14:paraId="7E760C08" w14:textId="77777777" w:rsidTr="00A25C35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02E3F68C" w14:textId="77777777" w:rsidR="00406B07" w:rsidRDefault="00406B07" w:rsidP="00A25C35">
            <w:pPr>
              <w:tabs>
                <w:tab w:val="left" w:pos="6094"/>
              </w:tabs>
            </w:pPr>
          </w:p>
        </w:tc>
      </w:tr>
      <w:tr w:rsidR="007A7D20" w14:paraId="70B029E9" w14:textId="77777777" w:rsidTr="00BB54E1">
        <w:trPr>
          <w:trHeight w:hRule="exact" w:val="366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837EBA" w:themeFill="accent5"/>
            <w:vAlign w:val="center"/>
          </w:tcPr>
          <w:p w14:paraId="11B89170" w14:textId="77777777" w:rsidR="007A7D20" w:rsidRPr="00D86334" w:rsidRDefault="00D86334" w:rsidP="00406B07">
            <w:pPr>
              <w:tabs>
                <w:tab w:val="left" w:pos="6094"/>
              </w:tabs>
              <w:rPr>
                <w:rFonts w:ascii="Visuelt" w:hAnsi="Visuelt"/>
              </w:rPr>
            </w:pPr>
            <w:r w:rsidRPr="00D86334">
              <w:rPr>
                <w:rFonts w:ascii="Visuelt" w:hAnsi="Visuelt"/>
              </w:rPr>
              <w:t>Changes made to practice (100-150 words)</w:t>
            </w:r>
          </w:p>
        </w:tc>
      </w:tr>
      <w:tr w:rsidR="00BB54E1" w14:paraId="359F03C2" w14:textId="77777777" w:rsidTr="00A25C35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3144C0A3" w14:textId="77777777" w:rsidR="00343687" w:rsidRDefault="00343687" w:rsidP="007D504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</w:tc>
      </w:tr>
      <w:tr w:rsidR="00297BE0" w14:paraId="6D3E39AD" w14:textId="77777777" w:rsidTr="00297BE0">
        <w:trPr>
          <w:trHeight w:hRule="exact" w:val="397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837EBA" w:themeFill="accent5"/>
            <w:vAlign w:val="center"/>
          </w:tcPr>
          <w:p w14:paraId="305FFB73" w14:textId="77777777" w:rsidR="00297BE0" w:rsidRPr="00297BE0" w:rsidRDefault="00297BE0" w:rsidP="00297BE0">
            <w:pPr>
              <w:tabs>
                <w:tab w:val="left" w:pos="6094"/>
              </w:tabs>
              <w:rPr>
                <w:color w:val="FFFFFF" w:themeColor="background1"/>
              </w:rPr>
            </w:pPr>
            <w:r w:rsidRPr="00297BE0">
              <w:t>Observations on Student Engagement (100-150 words)</w:t>
            </w:r>
          </w:p>
        </w:tc>
      </w:tr>
      <w:tr w:rsidR="00297BE0" w14:paraId="781AAEE3" w14:textId="77777777" w:rsidTr="00297BE0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  <w:vAlign w:val="center"/>
          </w:tcPr>
          <w:p w14:paraId="073785F5" w14:textId="77777777" w:rsidR="00297BE0" w:rsidRPr="00297BE0" w:rsidRDefault="00297BE0" w:rsidP="00297BE0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page" w:tblpX="422" w:tblpY="2378"/>
        <w:tblOverlap w:val="never"/>
        <w:tblW w:w="11052" w:type="dxa"/>
        <w:tblLook w:val="04A0" w:firstRow="1" w:lastRow="0" w:firstColumn="1" w:lastColumn="0" w:noHBand="0" w:noVBand="1"/>
      </w:tblPr>
      <w:tblGrid>
        <w:gridCol w:w="11052"/>
      </w:tblGrid>
      <w:tr w:rsidR="00BB54E1" w:rsidRPr="003D17E2" w14:paraId="48CB11F7" w14:textId="77777777" w:rsidTr="00297BE0">
        <w:trPr>
          <w:trHeight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shd w:val="clear" w:color="auto" w:fill="837EBA" w:themeFill="accent5"/>
            <w:vAlign w:val="bottom"/>
          </w:tcPr>
          <w:p w14:paraId="32B44515" w14:textId="77777777" w:rsidR="00BB54E1" w:rsidRPr="00D86334" w:rsidRDefault="00BB54E1" w:rsidP="00297BE0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D86334">
              <w:rPr>
                <w:color w:val="171717" w:themeColor="background2" w:themeShade="1A"/>
              </w:rPr>
              <w:t xml:space="preserve">Reflection - </w:t>
            </w:r>
            <w:r w:rsidRPr="00D86334">
              <w:rPr>
                <w:color w:val="171717" w:themeColor="background2" w:themeShade="1A"/>
                <w:sz w:val="20"/>
                <w:szCs w:val="20"/>
              </w:rPr>
              <w:t>suggest a piece of advice from the experience (50 – 100 words)</w:t>
            </w:r>
          </w:p>
        </w:tc>
      </w:tr>
      <w:tr w:rsidR="00BB54E1" w14:paraId="277558E8" w14:textId="77777777" w:rsidTr="00297BE0">
        <w:trPr>
          <w:trHeight w:hRule="exact" w:val="153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317D1AAE" w14:textId="77777777" w:rsidR="007D074A" w:rsidRDefault="007D074A" w:rsidP="00297BE0">
            <w:pPr>
              <w:tabs>
                <w:tab w:val="left" w:pos="6094"/>
              </w:tabs>
            </w:pPr>
          </w:p>
        </w:tc>
      </w:tr>
    </w:tbl>
    <w:p w14:paraId="5BE091FF" w14:textId="77777777" w:rsidR="003D17E2" w:rsidRDefault="003D17E2" w:rsidP="007874BE"/>
    <w:sectPr w:rsidR="003D17E2" w:rsidSect="00397F2D">
      <w:headerReference w:type="default" r:id="rId11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7252A6" w14:textId="77777777" w:rsidR="00787120" w:rsidRDefault="00787120" w:rsidP="00297BE0">
      <w:pPr>
        <w:spacing w:after="0" w:line="240" w:lineRule="auto"/>
      </w:pPr>
      <w:r>
        <w:separator/>
      </w:r>
    </w:p>
  </w:endnote>
  <w:endnote w:type="continuationSeparator" w:id="0">
    <w:p w14:paraId="3B363F87" w14:textId="77777777" w:rsidR="00787120" w:rsidRDefault="00787120" w:rsidP="00297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elt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Prophet">
    <w:panose1 w:val="02010503020000020004"/>
    <w:charset w:val="00"/>
    <w:family w:val="modern"/>
    <w:notTrueType/>
    <w:pitch w:val="variable"/>
    <w:sig w:usb0="E00000EF" w:usb1="500120FB" w:usb2="00000000" w:usb3="00000000" w:csb0="00000093" w:csb1="00000000"/>
  </w:font>
  <w:font w:name="Visuelt Pro">
    <w:altName w:val="Calibri"/>
    <w:charset w:val="00"/>
    <w:family w:val="swiss"/>
    <w:pitch w:val="variable"/>
    <w:sig w:usb0="A00002AF" w:usb1="5000205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A38EA" w14:textId="77777777" w:rsidR="00787120" w:rsidRDefault="00787120" w:rsidP="00297BE0">
      <w:pPr>
        <w:spacing w:after="0" w:line="240" w:lineRule="auto"/>
      </w:pPr>
      <w:r>
        <w:separator/>
      </w:r>
    </w:p>
  </w:footnote>
  <w:footnote w:type="continuationSeparator" w:id="0">
    <w:p w14:paraId="6A2ACFFC" w14:textId="77777777" w:rsidR="00787120" w:rsidRDefault="00787120" w:rsidP="00297B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02B4B" w14:textId="77777777" w:rsidR="00297BE0" w:rsidRDefault="00FC5B41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004C81D" wp14:editId="727DB369">
          <wp:simplePos x="0" y="0"/>
          <wp:positionH relativeFrom="column">
            <wp:posOffset>-328295</wp:posOffset>
          </wp:positionH>
          <wp:positionV relativeFrom="paragraph">
            <wp:posOffset>-450215</wp:posOffset>
          </wp:positionV>
          <wp:extent cx="7631430" cy="1838325"/>
          <wp:effectExtent l="0" t="0" r="7620" b="9525"/>
          <wp:wrapSquare wrapText="bothSides"/>
          <wp:docPr id="70215694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F127D"/>
    <w:multiLevelType w:val="multilevel"/>
    <w:tmpl w:val="D6BA4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4A63A6"/>
    <w:multiLevelType w:val="multilevel"/>
    <w:tmpl w:val="58B4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350CB7"/>
    <w:multiLevelType w:val="multilevel"/>
    <w:tmpl w:val="D42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697A91"/>
    <w:multiLevelType w:val="multilevel"/>
    <w:tmpl w:val="CFC6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8F2100"/>
    <w:multiLevelType w:val="multilevel"/>
    <w:tmpl w:val="78746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347124"/>
    <w:multiLevelType w:val="multilevel"/>
    <w:tmpl w:val="6E3A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6A0C1B"/>
    <w:multiLevelType w:val="multilevel"/>
    <w:tmpl w:val="2A1AA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AC60084"/>
    <w:multiLevelType w:val="multilevel"/>
    <w:tmpl w:val="09C04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71145D"/>
    <w:multiLevelType w:val="multilevel"/>
    <w:tmpl w:val="B200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18B26DD"/>
    <w:multiLevelType w:val="multilevel"/>
    <w:tmpl w:val="2DFA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1C461F"/>
    <w:multiLevelType w:val="multilevel"/>
    <w:tmpl w:val="9E7A4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7047181">
    <w:abstractNumId w:val="2"/>
  </w:num>
  <w:num w:numId="2" w16cid:durableId="1864703896">
    <w:abstractNumId w:val="6"/>
  </w:num>
  <w:num w:numId="3" w16cid:durableId="128978942">
    <w:abstractNumId w:val="7"/>
  </w:num>
  <w:num w:numId="4" w16cid:durableId="1371420640">
    <w:abstractNumId w:val="10"/>
  </w:num>
  <w:num w:numId="5" w16cid:durableId="1047489577">
    <w:abstractNumId w:val="4"/>
  </w:num>
  <w:num w:numId="6" w16cid:durableId="1421101036">
    <w:abstractNumId w:val="0"/>
  </w:num>
  <w:num w:numId="7" w16cid:durableId="1176074768">
    <w:abstractNumId w:val="8"/>
  </w:num>
  <w:num w:numId="8" w16cid:durableId="1650013512">
    <w:abstractNumId w:val="9"/>
  </w:num>
  <w:num w:numId="9" w16cid:durableId="749041351">
    <w:abstractNumId w:val="3"/>
  </w:num>
  <w:num w:numId="10" w16cid:durableId="685248505">
    <w:abstractNumId w:val="1"/>
  </w:num>
  <w:num w:numId="11" w16cid:durableId="4544939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ocumentProtection w:edit="readOnly"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248"/>
    <w:rsid w:val="00012D84"/>
    <w:rsid w:val="000250AF"/>
    <w:rsid w:val="00064140"/>
    <w:rsid w:val="000E54C2"/>
    <w:rsid w:val="000E589D"/>
    <w:rsid w:val="001069CD"/>
    <w:rsid w:val="00117F21"/>
    <w:rsid w:val="001279AB"/>
    <w:rsid w:val="001320E4"/>
    <w:rsid w:val="0013687F"/>
    <w:rsid w:val="001450A7"/>
    <w:rsid w:val="0015268F"/>
    <w:rsid w:val="00160028"/>
    <w:rsid w:val="001B3F75"/>
    <w:rsid w:val="001B4AE1"/>
    <w:rsid w:val="001C79E8"/>
    <w:rsid w:val="001D35AD"/>
    <w:rsid w:val="001E6F03"/>
    <w:rsid w:val="00225DF1"/>
    <w:rsid w:val="00246FBD"/>
    <w:rsid w:val="00252604"/>
    <w:rsid w:val="00264F91"/>
    <w:rsid w:val="002710BE"/>
    <w:rsid w:val="002721AE"/>
    <w:rsid w:val="00272885"/>
    <w:rsid w:val="00275E2C"/>
    <w:rsid w:val="00297B18"/>
    <w:rsid w:val="00297BE0"/>
    <w:rsid w:val="002A68F6"/>
    <w:rsid w:val="002B0D3E"/>
    <w:rsid w:val="002F186A"/>
    <w:rsid w:val="00303848"/>
    <w:rsid w:val="003400F6"/>
    <w:rsid w:val="00343687"/>
    <w:rsid w:val="00366F08"/>
    <w:rsid w:val="003760B1"/>
    <w:rsid w:val="00382618"/>
    <w:rsid w:val="00384DE1"/>
    <w:rsid w:val="00390165"/>
    <w:rsid w:val="00397F2D"/>
    <w:rsid w:val="003B3A4B"/>
    <w:rsid w:val="003B426D"/>
    <w:rsid w:val="003B5AAA"/>
    <w:rsid w:val="003D17E2"/>
    <w:rsid w:val="003E7C83"/>
    <w:rsid w:val="003F7F20"/>
    <w:rsid w:val="00406B07"/>
    <w:rsid w:val="00410326"/>
    <w:rsid w:val="00416B30"/>
    <w:rsid w:val="00420D85"/>
    <w:rsid w:val="0042371D"/>
    <w:rsid w:val="00454B76"/>
    <w:rsid w:val="00466172"/>
    <w:rsid w:val="004B06C4"/>
    <w:rsid w:val="004C7A2E"/>
    <w:rsid w:val="004E13F0"/>
    <w:rsid w:val="004F46AC"/>
    <w:rsid w:val="00501F8C"/>
    <w:rsid w:val="005077FA"/>
    <w:rsid w:val="00510970"/>
    <w:rsid w:val="005224AB"/>
    <w:rsid w:val="005521DB"/>
    <w:rsid w:val="00566860"/>
    <w:rsid w:val="00596529"/>
    <w:rsid w:val="005C5968"/>
    <w:rsid w:val="005D5253"/>
    <w:rsid w:val="005E3B59"/>
    <w:rsid w:val="0062137E"/>
    <w:rsid w:val="00646B99"/>
    <w:rsid w:val="0065568F"/>
    <w:rsid w:val="00690301"/>
    <w:rsid w:val="00696E32"/>
    <w:rsid w:val="006F32FD"/>
    <w:rsid w:val="00700768"/>
    <w:rsid w:val="00710BC0"/>
    <w:rsid w:val="00720A2D"/>
    <w:rsid w:val="00787120"/>
    <w:rsid w:val="007874BE"/>
    <w:rsid w:val="0079086F"/>
    <w:rsid w:val="007918EE"/>
    <w:rsid w:val="0079193E"/>
    <w:rsid w:val="007A7D20"/>
    <w:rsid w:val="007D074A"/>
    <w:rsid w:val="007D5041"/>
    <w:rsid w:val="00801782"/>
    <w:rsid w:val="00803ED9"/>
    <w:rsid w:val="008044D3"/>
    <w:rsid w:val="00810ACD"/>
    <w:rsid w:val="00836900"/>
    <w:rsid w:val="008A2BF6"/>
    <w:rsid w:val="008A701C"/>
    <w:rsid w:val="008C0B54"/>
    <w:rsid w:val="008C2BFA"/>
    <w:rsid w:val="008F5F7E"/>
    <w:rsid w:val="009331CE"/>
    <w:rsid w:val="00943F11"/>
    <w:rsid w:val="0096672B"/>
    <w:rsid w:val="00967D69"/>
    <w:rsid w:val="0097266B"/>
    <w:rsid w:val="009775EF"/>
    <w:rsid w:val="009D3680"/>
    <w:rsid w:val="009D5E4E"/>
    <w:rsid w:val="009F6B6C"/>
    <w:rsid w:val="00A01C8C"/>
    <w:rsid w:val="00A25C35"/>
    <w:rsid w:val="00A664AF"/>
    <w:rsid w:val="00AA3287"/>
    <w:rsid w:val="00AB1C9A"/>
    <w:rsid w:val="00AB2A61"/>
    <w:rsid w:val="00AC1155"/>
    <w:rsid w:val="00AF6E36"/>
    <w:rsid w:val="00B11748"/>
    <w:rsid w:val="00B1272C"/>
    <w:rsid w:val="00B366CE"/>
    <w:rsid w:val="00B66115"/>
    <w:rsid w:val="00BB2718"/>
    <w:rsid w:val="00BB54E1"/>
    <w:rsid w:val="00BE2CF0"/>
    <w:rsid w:val="00BF6465"/>
    <w:rsid w:val="00C405EE"/>
    <w:rsid w:val="00C456A2"/>
    <w:rsid w:val="00CA774E"/>
    <w:rsid w:val="00CB7086"/>
    <w:rsid w:val="00CD5CEF"/>
    <w:rsid w:val="00CE24AF"/>
    <w:rsid w:val="00CF5CFB"/>
    <w:rsid w:val="00D007FB"/>
    <w:rsid w:val="00D044D2"/>
    <w:rsid w:val="00D2266F"/>
    <w:rsid w:val="00D43D4B"/>
    <w:rsid w:val="00D83987"/>
    <w:rsid w:val="00D86334"/>
    <w:rsid w:val="00D90E4F"/>
    <w:rsid w:val="00D960CD"/>
    <w:rsid w:val="00DA7C83"/>
    <w:rsid w:val="00DF048B"/>
    <w:rsid w:val="00E0265D"/>
    <w:rsid w:val="00E05E75"/>
    <w:rsid w:val="00E16248"/>
    <w:rsid w:val="00E319B6"/>
    <w:rsid w:val="00E60849"/>
    <w:rsid w:val="00E65E86"/>
    <w:rsid w:val="00E767B5"/>
    <w:rsid w:val="00EA7074"/>
    <w:rsid w:val="00ED142B"/>
    <w:rsid w:val="00ED78A8"/>
    <w:rsid w:val="00F1628E"/>
    <w:rsid w:val="00F574C6"/>
    <w:rsid w:val="00F70F91"/>
    <w:rsid w:val="00F76560"/>
    <w:rsid w:val="00FB5BA4"/>
    <w:rsid w:val="00FC5B41"/>
    <w:rsid w:val="00FD2EAE"/>
    <w:rsid w:val="00FD4265"/>
    <w:rsid w:val="00FE1CFF"/>
    <w:rsid w:val="00FF5933"/>
    <w:rsid w:val="2B2F531D"/>
    <w:rsid w:val="3A2E3EB6"/>
    <w:rsid w:val="7BD6C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6CB40"/>
  <w15:chartTrackingRefBased/>
  <w15:docId w15:val="{0C26E795-243A-4223-A74E-01B7280F3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F11"/>
  </w:style>
  <w:style w:type="paragraph" w:styleId="Heading1">
    <w:name w:val="heading 1"/>
    <w:basedOn w:val="Normal"/>
    <w:next w:val="Normal"/>
    <w:link w:val="Heading1Char"/>
    <w:uiPriority w:val="9"/>
    <w:qFormat/>
    <w:rsid w:val="00A66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4AF"/>
    <w:pPr>
      <w:keepNext/>
      <w:keepLines/>
      <w:spacing w:before="160" w:after="80"/>
      <w:outlineLvl w:val="2"/>
    </w:pPr>
    <w:rPr>
      <w:rFonts w:eastAsiaTheme="majorEastAsia" w:cstheme="majorBidi"/>
      <w:color w:val="007E8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7E8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64AF"/>
    <w:pPr>
      <w:keepNext/>
      <w:keepLines/>
      <w:spacing w:before="80" w:after="40"/>
      <w:outlineLvl w:val="4"/>
    </w:pPr>
    <w:rPr>
      <w:rFonts w:eastAsiaTheme="majorEastAsia" w:cstheme="majorBidi"/>
      <w:color w:val="007E8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00AEF8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4AF"/>
    <w:pPr>
      <w:keepNext/>
      <w:keepLines/>
      <w:spacing w:before="40" w:after="0"/>
      <w:outlineLvl w:val="6"/>
    </w:pPr>
    <w:rPr>
      <w:rFonts w:eastAsiaTheme="majorEastAsia" w:cstheme="majorBidi"/>
      <w:color w:val="00AEF8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4AF"/>
    <w:pPr>
      <w:keepNext/>
      <w:keepLines/>
      <w:spacing w:after="0"/>
      <w:outlineLvl w:val="7"/>
    </w:pPr>
    <w:rPr>
      <w:rFonts w:eastAsiaTheme="majorEastAsia" w:cstheme="majorBidi"/>
      <w:i/>
      <w:iCs/>
      <w:color w:val="0076A9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4AF"/>
    <w:pPr>
      <w:keepNext/>
      <w:keepLines/>
      <w:spacing w:after="0"/>
      <w:outlineLvl w:val="8"/>
    </w:pPr>
    <w:rPr>
      <w:rFonts w:eastAsiaTheme="majorEastAsia" w:cstheme="majorBidi"/>
      <w:color w:val="0076A9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4AF"/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64AF"/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4AF"/>
    <w:rPr>
      <w:rFonts w:eastAsiaTheme="majorEastAsia" w:cstheme="majorBidi"/>
      <w:color w:val="007E8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4AF"/>
    <w:rPr>
      <w:rFonts w:eastAsiaTheme="majorEastAsia" w:cstheme="majorBidi"/>
      <w:i/>
      <w:iCs/>
      <w:color w:val="007E8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64AF"/>
    <w:rPr>
      <w:rFonts w:eastAsiaTheme="majorEastAsia" w:cstheme="majorBidi"/>
      <w:color w:val="007E8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4AF"/>
    <w:rPr>
      <w:rFonts w:eastAsiaTheme="majorEastAsia" w:cstheme="majorBidi"/>
      <w:i/>
      <w:iCs/>
      <w:color w:val="00AEF8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4AF"/>
    <w:rPr>
      <w:rFonts w:eastAsiaTheme="majorEastAsia" w:cstheme="majorBidi"/>
      <w:color w:val="00AEF8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4AF"/>
    <w:rPr>
      <w:rFonts w:eastAsiaTheme="majorEastAsia" w:cstheme="majorBidi"/>
      <w:i/>
      <w:iCs/>
      <w:color w:val="0076A9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4AF"/>
    <w:rPr>
      <w:rFonts w:eastAsiaTheme="majorEastAsia" w:cstheme="majorBidi"/>
      <w:color w:val="0076A9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4AF"/>
    <w:pPr>
      <w:numPr>
        <w:ilvl w:val="1"/>
      </w:numPr>
    </w:pPr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4AF"/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4AF"/>
    <w:pPr>
      <w:spacing w:before="160"/>
      <w:jc w:val="center"/>
    </w:pPr>
    <w:rPr>
      <w:i/>
      <w:iCs/>
      <w:color w:val="0092D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4AF"/>
    <w:rPr>
      <w:i/>
      <w:iCs/>
      <w:color w:val="0092D0" w:themeColor="text1" w:themeTint="BF"/>
    </w:rPr>
  </w:style>
  <w:style w:type="paragraph" w:styleId="ListParagraph">
    <w:name w:val="List Paragraph"/>
    <w:basedOn w:val="Normal"/>
    <w:uiPriority w:val="34"/>
    <w:qFormat/>
    <w:rsid w:val="00A66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4AF"/>
    <w:rPr>
      <w:i/>
      <w:iCs/>
      <w:color w:val="007E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4AF"/>
    <w:pPr>
      <w:pBdr>
        <w:top w:val="single" w:sz="4" w:space="10" w:color="007E89" w:themeColor="accent1" w:themeShade="BF"/>
        <w:bottom w:val="single" w:sz="4" w:space="10" w:color="007E89" w:themeColor="accent1" w:themeShade="BF"/>
      </w:pBdr>
      <w:spacing w:before="360" w:after="360"/>
      <w:ind w:left="864" w:right="864"/>
      <w:jc w:val="center"/>
    </w:pPr>
    <w:rPr>
      <w:i/>
      <w:iCs/>
      <w:color w:val="007E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4AF"/>
    <w:rPr>
      <w:i/>
      <w:iCs/>
      <w:color w:val="007E8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4AF"/>
    <w:rPr>
      <w:b/>
      <w:bCs/>
      <w:smallCaps/>
      <w:color w:val="007E89" w:themeColor="accent1" w:themeShade="BF"/>
      <w:spacing w:val="5"/>
    </w:rPr>
  </w:style>
  <w:style w:type="table" w:styleId="TableGrid">
    <w:name w:val="Table Grid"/>
    <w:basedOn w:val="TableNormal"/>
    <w:uiPriority w:val="39"/>
    <w:rsid w:val="00D22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97B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BE0"/>
  </w:style>
  <w:style w:type="paragraph" w:styleId="Footer">
    <w:name w:val="footer"/>
    <w:basedOn w:val="Normal"/>
    <w:link w:val="FooterChar"/>
    <w:uiPriority w:val="99"/>
    <w:unhideWhenUsed/>
    <w:rsid w:val="00297B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B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58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1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9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7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64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3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5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5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4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50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9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5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6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0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3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5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1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3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8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0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8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6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63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8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5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91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3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.boylan\Downloads\Hyflex%20Delivery%20CS.dotx" TargetMode="External"/></Relationships>
</file>

<file path=word/theme/theme1.xml><?xml version="1.0" encoding="utf-8"?>
<a:theme xmlns:a="http://schemas.openxmlformats.org/drawingml/2006/main" name="Office Theme">
  <a:themeElements>
    <a:clrScheme name="TU Dublin">
      <a:dk1>
        <a:srgbClr val="004C6C"/>
      </a:dk1>
      <a:lt1>
        <a:sysClr val="window" lastClr="FFFFFF"/>
      </a:lt1>
      <a:dk2>
        <a:srgbClr val="004C6C"/>
      </a:dk2>
      <a:lt2>
        <a:srgbClr val="E7E6E6"/>
      </a:lt2>
      <a:accent1>
        <a:srgbClr val="00A9B7"/>
      </a:accent1>
      <a:accent2>
        <a:srgbClr val="B60057"/>
      </a:accent2>
      <a:accent3>
        <a:srgbClr val="2856A3"/>
      </a:accent3>
      <a:accent4>
        <a:srgbClr val="E1E044"/>
      </a:accent4>
      <a:accent5>
        <a:srgbClr val="837EBA"/>
      </a:accent5>
      <a:accent6>
        <a:srgbClr val="F49D6C"/>
      </a:accent6>
      <a:hlink>
        <a:srgbClr val="0563C1"/>
      </a:hlink>
      <a:folHlink>
        <a:srgbClr val="954F72"/>
      </a:folHlink>
    </a:clrScheme>
    <a:fontScheme name="TU Dublin">
      <a:majorFont>
        <a:latin typeface="Prophet"/>
        <a:ea typeface=""/>
        <a:cs typeface=""/>
      </a:majorFont>
      <a:minorFont>
        <a:latin typeface="Visue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5">
            <a:shade val="15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4FBB46F4914A4FA96F2E8CFEBEC19F" ma:contentTypeVersion="4" ma:contentTypeDescription="Create a new document." ma:contentTypeScope="" ma:versionID="cc8ed90039d5e6a8048059c0210b0f9b">
  <xsd:schema xmlns:xsd="http://www.w3.org/2001/XMLSchema" xmlns:xs="http://www.w3.org/2001/XMLSchema" xmlns:p="http://schemas.microsoft.com/office/2006/metadata/properties" xmlns:ns2="934eff03-6292-49a2-8d93-121300e58586" targetNamespace="http://schemas.microsoft.com/office/2006/metadata/properties" ma:root="true" ma:fieldsID="b07216c068772beb234720d5c4124b9c" ns2:_="">
    <xsd:import namespace="934eff03-6292-49a2-8d93-121300e585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eff03-6292-49a2-8d93-121300e58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E48D71-79B0-4A18-8CDB-3E477F0F48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C6E219-81AB-4295-A18A-9F35EE8BCF0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13F2CA0-BDEB-49E2-BC93-A4EC7119F43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9758813-F1EA-4694-BFFA-2C1FB53C2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4eff03-6292-49a2-8d93-121300e585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Hyflex Delivery CS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Boylan</dc:creator>
  <cp:keywords/>
  <dc:description/>
  <cp:lastModifiedBy>Frances Boylan</cp:lastModifiedBy>
  <cp:revision>1</cp:revision>
  <dcterms:created xsi:type="dcterms:W3CDTF">2025-04-02T12:43:00Z</dcterms:created>
  <dcterms:modified xsi:type="dcterms:W3CDTF">2025-04-02T12:43:00Z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0x0101000C4FBB46F4914A4FA96F2E8CFEBEC19F</vt:lpwstr>
  </property>
</Properties>
</file>