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1" w:rightFromText="181" w:vertAnchor="page" w:tblpXSpec="center" w:tblpY="2981"/>
        <w:tblOverlap w:val="never"/>
        <w:tblW w:w="11057" w:type="dxa"/>
        <w:tblLook w:val="04A0" w:firstRow="1" w:lastRow="0" w:firstColumn="1" w:lastColumn="0" w:noHBand="0" w:noVBand="1"/>
      </w:tblPr>
      <w:tblGrid>
        <w:gridCol w:w="5529"/>
        <w:gridCol w:w="5528"/>
      </w:tblGrid>
      <w:tr w:rsidR="002A53D8" w14:paraId="246737E9" w14:textId="77777777" w:rsidTr="0070735F">
        <w:trPr>
          <w:trHeight w:val="340"/>
        </w:trPr>
        <w:tc>
          <w:tcPr>
            <w:tcW w:w="5528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E6E5F1" w:themeColor="accent5" w:themeTint="33"/>
            </w:tcBorders>
            <w:shd w:val="clear" w:color="auto" w:fill="837EBA" w:themeFill="accent5"/>
            <w:vAlign w:val="center"/>
          </w:tcPr>
          <w:p w14:paraId="223F5CB2" w14:textId="77777777" w:rsidR="002A53D8" w:rsidRPr="002A53D8" w:rsidRDefault="002A53D8" w:rsidP="00406B07">
            <w:pPr>
              <w:tabs>
                <w:tab w:val="left" w:pos="6094"/>
              </w:tabs>
              <w:jc w:val="center"/>
              <w:rPr>
                <w:rFonts w:asciiTheme="majorHAnsi" w:hAnsiTheme="majorHAnsi"/>
                <w:color w:val="171717" w:themeColor="background2" w:themeShade="1A"/>
                <w:sz w:val="28"/>
                <w:szCs w:val="28"/>
              </w:rPr>
            </w:pPr>
            <w:r w:rsidRPr="002A53D8">
              <w:rPr>
                <w:rFonts w:asciiTheme="majorHAnsi" w:hAnsiTheme="majorHAnsi"/>
                <w:color w:val="171717" w:themeColor="background2" w:themeShade="1A"/>
                <w:sz w:val="28"/>
                <w:szCs w:val="28"/>
              </w:rPr>
              <w:t>Case Study:</w:t>
            </w:r>
          </w:p>
        </w:tc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E6E5F1" w:themeColor="accent5" w:themeTint="33"/>
            </w:tcBorders>
            <w:shd w:val="clear" w:color="auto" w:fill="837EBA" w:themeFill="accent5"/>
            <w:vAlign w:val="center"/>
          </w:tcPr>
          <w:p w14:paraId="73D3EE3B" w14:textId="77777777" w:rsidR="002A53D8" w:rsidRPr="002A53D8" w:rsidRDefault="002A53D8" w:rsidP="00406B07">
            <w:pPr>
              <w:tabs>
                <w:tab w:val="left" w:pos="6094"/>
              </w:tabs>
              <w:jc w:val="center"/>
              <w:rPr>
                <w:rFonts w:asciiTheme="majorHAnsi" w:hAnsiTheme="majorHAnsi"/>
                <w:color w:val="171717" w:themeColor="background2" w:themeShade="1A"/>
                <w:sz w:val="28"/>
                <w:szCs w:val="28"/>
              </w:rPr>
            </w:pPr>
          </w:p>
        </w:tc>
      </w:tr>
      <w:tr w:rsidR="00406B07" w14:paraId="1405A6E0" w14:textId="77777777" w:rsidTr="00322CAB">
        <w:trPr>
          <w:trHeight w:hRule="exact" w:val="792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26D89D78" w14:textId="77777777" w:rsidR="00406B07" w:rsidRPr="007874BE" w:rsidRDefault="00406B07" w:rsidP="00406B07">
            <w:pPr>
              <w:tabs>
                <w:tab w:val="left" w:pos="6094"/>
              </w:tabs>
              <w:rPr>
                <w:rFonts w:ascii="Visuelt Pro" w:hAnsi="Visuelt Pro"/>
              </w:rPr>
            </w:pPr>
            <w:permStart w:id="320629023" w:edGrp="everyone" w:colFirst="1" w:colLast="1"/>
            <w:r w:rsidRPr="002A53D8">
              <w:rPr>
                <w:rFonts w:ascii="Visuelt Pro" w:hAnsi="Visuelt Pro"/>
                <w:color w:val="575198" w:themeColor="accent5" w:themeShade="BF"/>
              </w:rPr>
              <w:t>Title</w:t>
            </w:r>
          </w:p>
        </w:tc>
        <w:tc>
          <w:tcPr>
            <w:tcW w:w="5528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5F1DC46E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  <w:tr w:rsidR="00406B07" w14:paraId="3D91A347" w14:textId="77777777" w:rsidTr="7483A081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37DF9CF8" w14:textId="77777777" w:rsidR="00406B07" w:rsidRPr="007874BE" w:rsidRDefault="00406B07" w:rsidP="00406B07">
            <w:pPr>
              <w:tabs>
                <w:tab w:val="left" w:pos="6094"/>
              </w:tabs>
              <w:rPr>
                <w:rFonts w:ascii="Visuelt Pro" w:hAnsi="Visuelt Pro"/>
              </w:rPr>
            </w:pPr>
            <w:permStart w:id="1003766269" w:edGrp="everyone" w:colFirst="1" w:colLast="1"/>
            <w:permEnd w:id="320629023"/>
            <w:r w:rsidRPr="002A53D8">
              <w:rPr>
                <w:rFonts w:ascii="Visuelt Pro" w:hAnsi="Visuelt Pro"/>
                <w:color w:val="575198" w:themeColor="accent5" w:themeShade="BF"/>
              </w:rPr>
              <w:t>Author(s)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18959569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  <w:tr w:rsidR="00406B07" w14:paraId="1F484932" w14:textId="77777777" w:rsidTr="7483A081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1731B53C" w14:textId="77777777" w:rsidR="00406B07" w:rsidRPr="007874BE" w:rsidRDefault="00406B07" w:rsidP="00406B07">
            <w:pPr>
              <w:tabs>
                <w:tab w:val="left" w:pos="6094"/>
              </w:tabs>
            </w:pPr>
            <w:permStart w:id="579826232" w:edGrp="everyone" w:colFirst="1" w:colLast="1"/>
            <w:permEnd w:id="1003766269"/>
            <w:r w:rsidRPr="002A53D8">
              <w:rPr>
                <w:rFonts w:ascii="Visuelt Pro" w:hAnsi="Visuelt Pro"/>
                <w:color w:val="575198" w:themeColor="accent5" w:themeShade="BF"/>
              </w:rPr>
              <w:t>Module Title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69027B7D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  <w:tr w:rsidR="00406B07" w14:paraId="02553E3D" w14:textId="77777777" w:rsidTr="7483A081">
        <w:trPr>
          <w:trHeight w:hRule="exact" w:val="340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332CD463" w14:textId="77777777" w:rsidR="00406B07" w:rsidRPr="002A53D8" w:rsidRDefault="00406B07" w:rsidP="00406B07">
            <w:pPr>
              <w:tabs>
                <w:tab w:val="left" w:pos="6094"/>
              </w:tabs>
              <w:rPr>
                <w:rFonts w:ascii="Visuelt Pro" w:hAnsi="Visuelt Pro"/>
                <w:color w:val="575198" w:themeColor="accent5" w:themeShade="BF"/>
              </w:rPr>
            </w:pPr>
            <w:permStart w:id="2013295526" w:edGrp="everyone" w:colFirst="1" w:colLast="1"/>
            <w:permEnd w:id="579826232"/>
            <w:r w:rsidRPr="002A53D8">
              <w:rPr>
                <w:rFonts w:ascii="Visuelt Pro" w:hAnsi="Visuelt Pro"/>
                <w:color w:val="575198" w:themeColor="accent5" w:themeShade="BF"/>
              </w:rPr>
              <w:t xml:space="preserve">Student Cohort </w:t>
            </w:r>
            <w:r w:rsidRPr="002A53D8">
              <w:rPr>
                <w:rFonts w:ascii="Visuelt Pro" w:hAnsi="Visuelt Pro"/>
                <w:color w:val="575198" w:themeColor="accent5" w:themeShade="BF"/>
                <w:sz w:val="18"/>
                <w:szCs w:val="18"/>
              </w:rPr>
              <w:t>(Programme year / FT or PT / UG, PG, or AP)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59DCAFE8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  <w:tr w:rsidR="00406B07" w14:paraId="21EF53B2" w14:textId="77777777" w:rsidTr="7483A081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1B414D4E" w14:textId="77777777" w:rsidR="00406B07" w:rsidRPr="002A53D8" w:rsidRDefault="00406B07" w:rsidP="00406B07">
            <w:pPr>
              <w:tabs>
                <w:tab w:val="left" w:pos="6094"/>
              </w:tabs>
              <w:rPr>
                <w:rFonts w:ascii="Visuelt Pro" w:hAnsi="Visuelt Pro"/>
                <w:color w:val="575198" w:themeColor="accent5" w:themeShade="BF"/>
              </w:rPr>
            </w:pPr>
            <w:permStart w:id="1047749446" w:edGrp="everyone" w:colFirst="1" w:colLast="1"/>
            <w:permEnd w:id="2013295526"/>
            <w:r w:rsidRPr="002A53D8">
              <w:rPr>
                <w:rFonts w:ascii="Visuelt Pro" w:hAnsi="Visuelt Pro"/>
                <w:color w:val="575198" w:themeColor="accent5" w:themeShade="BF"/>
              </w:rPr>
              <w:t>On which campus were the F2F interactions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333F6415" w14:textId="77777777" w:rsidR="00406B07" w:rsidRPr="0058406B" w:rsidRDefault="00406B07" w:rsidP="00406B07">
            <w:pPr>
              <w:tabs>
                <w:tab w:val="left" w:pos="6094"/>
              </w:tabs>
            </w:pPr>
          </w:p>
        </w:tc>
      </w:tr>
    </w:tbl>
    <w:tbl>
      <w:tblPr>
        <w:tblStyle w:val="TableGrid"/>
        <w:tblpPr w:leftFromText="181" w:rightFromText="181" w:vertAnchor="page" w:horzAnchor="margin" w:tblpX="-147" w:tblpY="5701"/>
        <w:tblOverlap w:val="never"/>
        <w:tblW w:w="11052" w:type="dxa"/>
        <w:tblLook w:val="04A0" w:firstRow="1" w:lastRow="0" w:firstColumn="1" w:lastColumn="0" w:noHBand="0" w:noVBand="1"/>
      </w:tblPr>
      <w:tblGrid>
        <w:gridCol w:w="11052"/>
      </w:tblGrid>
      <w:tr w:rsidR="002A53D8" w14:paraId="14B7EBC4" w14:textId="77777777" w:rsidTr="002A53D8">
        <w:trPr>
          <w:trHeight w:hRule="exact" w:val="283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837EBA" w:themeFill="accent5"/>
            <w:vAlign w:val="center"/>
          </w:tcPr>
          <w:permEnd w:id="1047749446"/>
          <w:p w14:paraId="756A93E0" w14:textId="77777777" w:rsidR="002A53D8" w:rsidRPr="002A53D8" w:rsidRDefault="002A53D8" w:rsidP="002A53D8">
            <w:pPr>
              <w:tabs>
                <w:tab w:val="left" w:pos="6094"/>
              </w:tabs>
              <w:rPr>
                <w:color w:val="171717" w:themeColor="background2" w:themeShade="1A"/>
              </w:rPr>
            </w:pPr>
            <w:r w:rsidRPr="002A53D8">
              <w:rPr>
                <w:rFonts w:ascii="Visuelt Pro" w:hAnsi="Visuelt Pro"/>
                <w:color w:val="171717" w:themeColor="background2" w:themeShade="1A"/>
              </w:rPr>
              <w:t>Introduction &amp; Context (100-150 words)</w:t>
            </w:r>
          </w:p>
        </w:tc>
      </w:tr>
      <w:tr w:rsidR="002A53D8" w14:paraId="1E2F41C7" w14:textId="77777777" w:rsidTr="002A53D8">
        <w:trPr>
          <w:trHeight w:val="2211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6EDC8D8D" w14:textId="77777777" w:rsidR="002A53D8" w:rsidRPr="0058406B" w:rsidRDefault="002A53D8" w:rsidP="002A53D8">
            <w:pPr>
              <w:rPr>
                <w:rFonts w:ascii="Visuelt Pro" w:hAnsi="Visuelt Pro"/>
              </w:rPr>
            </w:pPr>
          </w:p>
        </w:tc>
      </w:tr>
      <w:tr w:rsidR="002A53D8" w14:paraId="5E9FAF2B" w14:textId="77777777" w:rsidTr="002A53D8">
        <w:trPr>
          <w:trHeight w:hRule="exact" w:val="283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837EBA" w:themeFill="accent5"/>
            <w:vAlign w:val="center"/>
          </w:tcPr>
          <w:p w14:paraId="15FB23F8" w14:textId="77777777" w:rsidR="002A53D8" w:rsidRP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171717" w:themeColor="background2" w:themeShade="1A"/>
              </w:rPr>
            </w:pPr>
            <w:r w:rsidRPr="002A53D8">
              <w:rPr>
                <w:rFonts w:ascii="Visuelt Pro" w:hAnsi="Visuelt Pro"/>
                <w:color w:val="171717" w:themeColor="background2" w:themeShade="1A"/>
              </w:rPr>
              <w:t>Changes Made to Practice (100-150 words)</w:t>
            </w:r>
          </w:p>
        </w:tc>
      </w:tr>
      <w:tr w:rsidR="002A53D8" w14:paraId="1062D4B2" w14:textId="77777777" w:rsidTr="002A53D8">
        <w:trPr>
          <w:trHeight w:val="2211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2F0FE8CD" w14:textId="77777777" w:rsidR="002A53D8" w:rsidRPr="0058406B" w:rsidRDefault="002A53D8" w:rsidP="002A53D8">
            <w:pPr>
              <w:rPr>
                <w:rFonts w:ascii="Visuelt Pro" w:hAnsi="Visuelt Pro"/>
              </w:rPr>
            </w:pPr>
          </w:p>
        </w:tc>
      </w:tr>
      <w:tr w:rsidR="002A53D8" w14:paraId="51ADFFE3" w14:textId="77777777" w:rsidTr="002A53D8">
        <w:trPr>
          <w:trHeight w:hRule="exact" w:val="283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837EBA" w:themeFill="accent5"/>
            <w:vAlign w:val="center"/>
          </w:tcPr>
          <w:p w14:paraId="3A866A6F" w14:textId="77777777" w:rsidR="002A53D8" w:rsidRP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171717" w:themeColor="background2" w:themeShade="1A"/>
              </w:rPr>
            </w:pPr>
            <w:r w:rsidRPr="002A53D8">
              <w:rPr>
                <w:rFonts w:ascii="Visuelt Pro" w:hAnsi="Visuelt Pro"/>
                <w:color w:val="171717" w:themeColor="background2" w:themeShade="1A"/>
              </w:rPr>
              <w:t>Observations on Student Engagement (100-150 words)</w:t>
            </w:r>
          </w:p>
        </w:tc>
      </w:tr>
      <w:tr w:rsidR="002A53D8" w14:paraId="47BFA156" w14:textId="77777777" w:rsidTr="002A53D8">
        <w:trPr>
          <w:trHeight w:val="2325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1B3E7FF5" w14:textId="77777777" w:rsidR="002A53D8" w:rsidRPr="0058406B" w:rsidRDefault="002A53D8" w:rsidP="002A53D8">
            <w:pPr>
              <w:tabs>
                <w:tab w:val="left" w:pos="6094"/>
              </w:tabs>
              <w:rPr>
                <w:rFonts w:ascii="Visuelt Pro" w:hAnsi="Visuelt Pro"/>
              </w:rPr>
            </w:pPr>
          </w:p>
        </w:tc>
      </w:tr>
      <w:tr w:rsidR="002A53D8" w14:paraId="33570E7A" w14:textId="77777777" w:rsidTr="002A53D8">
        <w:trPr>
          <w:trHeight w:hRule="exact" w:val="283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837EBA" w:themeFill="accent5"/>
          </w:tcPr>
          <w:p w14:paraId="1D9D3716" w14:textId="77777777" w:rsidR="002A53D8" w:rsidRP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171717" w:themeColor="background2" w:themeShade="1A"/>
              </w:rPr>
            </w:pPr>
            <w:r w:rsidRPr="002A53D8">
              <w:rPr>
                <w:rFonts w:ascii="Visuelt Pro" w:hAnsi="Visuelt Pro"/>
                <w:color w:val="171717" w:themeColor="background2" w:themeShade="1A"/>
              </w:rPr>
              <w:t xml:space="preserve">Reflection - </w:t>
            </w:r>
            <w:r w:rsidRPr="002A53D8">
              <w:rPr>
                <w:rFonts w:ascii="Visuelt Pro" w:hAnsi="Visuelt Pro"/>
                <w:color w:val="171717" w:themeColor="background2" w:themeShade="1A"/>
                <w:sz w:val="20"/>
                <w:szCs w:val="20"/>
              </w:rPr>
              <w:t>suggest a piece of advice from the experience (50 – 100 words)</w:t>
            </w:r>
          </w:p>
        </w:tc>
      </w:tr>
      <w:tr w:rsidR="002A53D8" w14:paraId="24B71BB8" w14:textId="77777777" w:rsidTr="002A53D8">
        <w:trPr>
          <w:trHeight w:val="1588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B4B1D5" w:themeColor="accent5" w:themeTint="99"/>
            </w:tcBorders>
            <w:shd w:val="clear" w:color="auto" w:fill="E6E5F1" w:themeFill="accent5" w:themeFillTint="33"/>
          </w:tcPr>
          <w:p w14:paraId="2DD31CBD" w14:textId="77777777" w:rsid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17023DE7" w14:textId="77777777" w:rsid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4C0D8615" w14:textId="77777777" w:rsid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3DDDB230" w14:textId="77777777" w:rsid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7D09BE1D" w14:textId="77777777" w:rsid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  <w:p w14:paraId="79CF6733" w14:textId="77777777" w:rsidR="002A53D8" w:rsidRDefault="002A53D8" w:rsidP="002A53D8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</w:tc>
      </w:tr>
    </w:tbl>
    <w:p w14:paraId="1FAF35FE" w14:textId="77777777" w:rsidR="002A53D8" w:rsidRDefault="002A53D8"/>
    <w:p w14:paraId="1FB70414" w14:textId="77777777" w:rsidR="008C64B2" w:rsidRDefault="008C64B2" w:rsidP="007874BE"/>
    <w:sectPr w:rsidR="008C64B2" w:rsidSect="00FD1AB1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567" w:right="567" w:bottom="567" w:left="567" w:header="249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F2657C" w14:textId="77777777" w:rsidR="00230456" w:rsidRDefault="00230456" w:rsidP="00FD1AB1">
      <w:pPr>
        <w:spacing w:after="0" w:line="240" w:lineRule="auto"/>
      </w:pPr>
      <w:r>
        <w:separator/>
      </w:r>
    </w:p>
  </w:endnote>
  <w:endnote w:type="continuationSeparator" w:id="0">
    <w:p w14:paraId="4BE9CC76" w14:textId="77777777" w:rsidR="00230456" w:rsidRDefault="00230456" w:rsidP="00FD1AB1">
      <w:pPr>
        <w:spacing w:after="0" w:line="240" w:lineRule="auto"/>
      </w:pPr>
      <w:r>
        <w:continuationSeparator/>
      </w:r>
    </w:p>
  </w:endnote>
  <w:endnote w:type="continuationNotice" w:id="1">
    <w:p w14:paraId="6A42E6E7" w14:textId="77777777" w:rsidR="00230456" w:rsidRDefault="0023045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isuelt">
    <w:altName w:val="Cambria"/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Prophet">
    <w:altName w:val="Calibri"/>
    <w:panose1 w:val="02010503020000020004"/>
    <w:charset w:val="00"/>
    <w:family w:val="modern"/>
    <w:notTrueType/>
    <w:pitch w:val="variable"/>
    <w:sig w:usb0="E00000EF" w:usb1="500120FB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Visuelt Pro">
    <w:altName w:val="Calibri"/>
    <w:charset w:val="00"/>
    <w:family w:val="swiss"/>
    <w:pitch w:val="variable"/>
    <w:sig w:usb0="A00002AF" w:usb1="5000205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590"/>
      <w:gridCol w:w="3590"/>
      <w:gridCol w:w="3590"/>
    </w:tblGrid>
    <w:tr w:rsidR="4129B091" w14:paraId="1BA06C9C" w14:textId="77777777" w:rsidTr="4129B091">
      <w:trPr>
        <w:trHeight w:val="300"/>
      </w:trPr>
      <w:tc>
        <w:tcPr>
          <w:tcW w:w="3590" w:type="dxa"/>
        </w:tcPr>
        <w:p w14:paraId="2E6A78C7" w14:textId="77777777" w:rsidR="4129B091" w:rsidRDefault="4129B091" w:rsidP="4129B091">
          <w:pPr>
            <w:pStyle w:val="Header"/>
            <w:ind w:left="-115"/>
          </w:pPr>
        </w:p>
      </w:tc>
      <w:tc>
        <w:tcPr>
          <w:tcW w:w="3590" w:type="dxa"/>
        </w:tcPr>
        <w:p w14:paraId="45A832F9" w14:textId="77777777" w:rsidR="4129B091" w:rsidRDefault="4129B091" w:rsidP="4129B091">
          <w:pPr>
            <w:pStyle w:val="Header"/>
            <w:jc w:val="center"/>
          </w:pPr>
        </w:p>
      </w:tc>
      <w:tc>
        <w:tcPr>
          <w:tcW w:w="3590" w:type="dxa"/>
        </w:tcPr>
        <w:p w14:paraId="60B85BA3" w14:textId="77777777" w:rsidR="4129B091" w:rsidRDefault="4129B091" w:rsidP="4129B091">
          <w:pPr>
            <w:pStyle w:val="Header"/>
            <w:ind w:right="-115"/>
            <w:jc w:val="right"/>
          </w:pPr>
        </w:p>
      </w:tc>
    </w:tr>
  </w:tbl>
  <w:p w14:paraId="747361D4" w14:textId="77777777" w:rsidR="00C95A0D" w:rsidRDefault="00C95A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590"/>
      <w:gridCol w:w="3590"/>
      <w:gridCol w:w="3590"/>
    </w:tblGrid>
    <w:tr w:rsidR="4129B091" w14:paraId="69616A30" w14:textId="77777777" w:rsidTr="4129B091">
      <w:trPr>
        <w:trHeight w:val="300"/>
      </w:trPr>
      <w:tc>
        <w:tcPr>
          <w:tcW w:w="3590" w:type="dxa"/>
        </w:tcPr>
        <w:p w14:paraId="384B6696" w14:textId="77777777" w:rsidR="4129B091" w:rsidRDefault="4129B091" w:rsidP="4129B091">
          <w:pPr>
            <w:pStyle w:val="Header"/>
            <w:ind w:left="-115"/>
          </w:pPr>
        </w:p>
      </w:tc>
      <w:tc>
        <w:tcPr>
          <w:tcW w:w="3590" w:type="dxa"/>
        </w:tcPr>
        <w:p w14:paraId="3FAB5E83" w14:textId="77777777" w:rsidR="4129B091" w:rsidRDefault="4129B091" w:rsidP="4129B091">
          <w:pPr>
            <w:pStyle w:val="Header"/>
            <w:jc w:val="center"/>
          </w:pPr>
        </w:p>
      </w:tc>
      <w:tc>
        <w:tcPr>
          <w:tcW w:w="3590" w:type="dxa"/>
        </w:tcPr>
        <w:p w14:paraId="2C558F26" w14:textId="77777777" w:rsidR="4129B091" w:rsidRDefault="4129B091" w:rsidP="4129B091">
          <w:pPr>
            <w:pStyle w:val="Header"/>
            <w:ind w:right="-115"/>
            <w:jc w:val="right"/>
          </w:pPr>
        </w:p>
      </w:tc>
    </w:tr>
  </w:tbl>
  <w:p w14:paraId="593394EB" w14:textId="77777777" w:rsidR="00C95A0D" w:rsidRDefault="00C95A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B06D93" w14:textId="77777777" w:rsidR="00230456" w:rsidRDefault="00230456" w:rsidP="00FD1AB1">
      <w:pPr>
        <w:spacing w:after="0" w:line="240" w:lineRule="auto"/>
      </w:pPr>
      <w:r>
        <w:separator/>
      </w:r>
    </w:p>
  </w:footnote>
  <w:footnote w:type="continuationSeparator" w:id="0">
    <w:p w14:paraId="27E24ADA" w14:textId="77777777" w:rsidR="00230456" w:rsidRDefault="00230456" w:rsidP="00FD1AB1">
      <w:pPr>
        <w:spacing w:after="0" w:line="240" w:lineRule="auto"/>
      </w:pPr>
      <w:r>
        <w:continuationSeparator/>
      </w:r>
    </w:p>
  </w:footnote>
  <w:footnote w:type="continuationNotice" w:id="1">
    <w:p w14:paraId="5005FF95" w14:textId="77777777" w:rsidR="00230456" w:rsidRDefault="0023045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590"/>
      <w:gridCol w:w="3590"/>
      <w:gridCol w:w="3590"/>
    </w:tblGrid>
    <w:tr w:rsidR="4129B091" w14:paraId="152A2CC7" w14:textId="77777777" w:rsidTr="4129B091">
      <w:trPr>
        <w:trHeight w:val="300"/>
      </w:trPr>
      <w:tc>
        <w:tcPr>
          <w:tcW w:w="3590" w:type="dxa"/>
        </w:tcPr>
        <w:p w14:paraId="190D3DA5" w14:textId="77777777" w:rsidR="4129B091" w:rsidRDefault="4129B091" w:rsidP="4129B091">
          <w:pPr>
            <w:pStyle w:val="Header"/>
            <w:ind w:left="-115"/>
          </w:pPr>
        </w:p>
      </w:tc>
      <w:tc>
        <w:tcPr>
          <w:tcW w:w="3590" w:type="dxa"/>
        </w:tcPr>
        <w:p w14:paraId="2C02B297" w14:textId="77777777" w:rsidR="4129B091" w:rsidRDefault="4129B091" w:rsidP="4129B091">
          <w:pPr>
            <w:pStyle w:val="Header"/>
            <w:jc w:val="center"/>
          </w:pPr>
        </w:p>
      </w:tc>
      <w:tc>
        <w:tcPr>
          <w:tcW w:w="3590" w:type="dxa"/>
        </w:tcPr>
        <w:p w14:paraId="7E8A27EA" w14:textId="77777777" w:rsidR="4129B091" w:rsidRDefault="4129B091" w:rsidP="4129B091">
          <w:pPr>
            <w:pStyle w:val="Header"/>
            <w:ind w:right="-115"/>
            <w:jc w:val="right"/>
          </w:pPr>
        </w:p>
      </w:tc>
    </w:tr>
  </w:tbl>
  <w:p w14:paraId="0E049002" w14:textId="77777777" w:rsidR="00C95A0D" w:rsidRDefault="00C95A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CE270F" w14:textId="77777777" w:rsidR="00FD1AB1" w:rsidRDefault="4129B091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707B6AAB" wp14:editId="49B8064D">
          <wp:simplePos x="0" y="0"/>
          <wp:positionH relativeFrom="page">
            <wp:align>left</wp:align>
          </wp:positionH>
          <wp:positionV relativeFrom="paragraph">
            <wp:posOffset>-1570990</wp:posOffset>
          </wp:positionV>
          <wp:extent cx="7550150" cy="2047875"/>
          <wp:effectExtent l="0" t="0" r="0" b="9525"/>
          <wp:wrapSquare wrapText="bothSides"/>
          <wp:docPr id="91425121" name="Picture 91425121" descr="Integrating digital technologies banner and TU Dubli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1425121" name="Picture 91425121" descr="Integrating digital technologies banner and TU Dublin logo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150" cy="20478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F127D"/>
    <w:multiLevelType w:val="multilevel"/>
    <w:tmpl w:val="D6BA4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A4A63A6"/>
    <w:multiLevelType w:val="multilevel"/>
    <w:tmpl w:val="58B47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3350CB7"/>
    <w:multiLevelType w:val="multilevel"/>
    <w:tmpl w:val="D4288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1697A91"/>
    <w:multiLevelType w:val="multilevel"/>
    <w:tmpl w:val="CFC66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18F2100"/>
    <w:multiLevelType w:val="multilevel"/>
    <w:tmpl w:val="78746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0347124"/>
    <w:multiLevelType w:val="multilevel"/>
    <w:tmpl w:val="6E3A2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86A0C1B"/>
    <w:multiLevelType w:val="multilevel"/>
    <w:tmpl w:val="2A1AA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AC60084"/>
    <w:multiLevelType w:val="multilevel"/>
    <w:tmpl w:val="09C04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F71145D"/>
    <w:multiLevelType w:val="multilevel"/>
    <w:tmpl w:val="B2003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18B26DD"/>
    <w:multiLevelType w:val="multilevel"/>
    <w:tmpl w:val="2DFA1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31C461F"/>
    <w:multiLevelType w:val="multilevel"/>
    <w:tmpl w:val="9E7A4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37047181">
    <w:abstractNumId w:val="2"/>
  </w:num>
  <w:num w:numId="2" w16cid:durableId="1864703896">
    <w:abstractNumId w:val="6"/>
  </w:num>
  <w:num w:numId="3" w16cid:durableId="128978942">
    <w:abstractNumId w:val="7"/>
  </w:num>
  <w:num w:numId="4" w16cid:durableId="1371420640">
    <w:abstractNumId w:val="10"/>
  </w:num>
  <w:num w:numId="5" w16cid:durableId="1047489577">
    <w:abstractNumId w:val="4"/>
  </w:num>
  <w:num w:numId="6" w16cid:durableId="1421101036">
    <w:abstractNumId w:val="0"/>
  </w:num>
  <w:num w:numId="7" w16cid:durableId="1176074768">
    <w:abstractNumId w:val="8"/>
  </w:num>
  <w:num w:numId="8" w16cid:durableId="1650013512">
    <w:abstractNumId w:val="9"/>
  </w:num>
  <w:num w:numId="9" w16cid:durableId="749041351">
    <w:abstractNumId w:val="3"/>
  </w:num>
  <w:num w:numId="10" w16cid:durableId="685248505">
    <w:abstractNumId w:val="1"/>
  </w:num>
  <w:num w:numId="11" w16cid:durableId="45449395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ocumentProtection w:edit="readOnly"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6E97"/>
    <w:rsid w:val="00002E0C"/>
    <w:rsid w:val="00012D84"/>
    <w:rsid w:val="000250AF"/>
    <w:rsid w:val="00064140"/>
    <w:rsid w:val="000B35DB"/>
    <w:rsid w:val="000E3C65"/>
    <w:rsid w:val="000E54C2"/>
    <w:rsid w:val="000E589D"/>
    <w:rsid w:val="001069CD"/>
    <w:rsid w:val="00117F21"/>
    <w:rsid w:val="001279AB"/>
    <w:rsid w:val="001320E4"/>
    <w:rsid w:val="001450A7"/>
    <w:rsid w:val="0015268F"/>
    <w:rsid w:val="00160028"/>
    <w:rsid w:val="0019358C"/>
    <w:rsid w:val="001B3F75"/>
    <w:rsid w:val="001B4AE1"/>
    <w:rsid w:val="001C79E8"/>
    <w:rsid w:val="001D35AD"/>
    <w:rsid w:val="001E6F03"/>
    <w:rsid w:val="00225DF1"/>
    <w:rsid w:val="00230456"/>
    <w:rsid w:val="00246FBD"/>
    <w:rsid w:val="00264F91"/>
    <w:rsid w:val="002710BE"/>
    <w:rsid w:val="002721AE"/>
    <w:rsid w:val="00272885"/>
    <w:rsid w:val="00275E2C"/>
    <w:rsid w:val="00294909"/>
    <w:rsid w:val="002A53D8"/>
    <w:rsid w:val="002A68F6"/>
    <w:rsid w:val="002B0D3E"/>
    <w:rsid w:val="00303848"/>
    <w:rsid w:val="00322CAB"/>
    <w:rsid w:val="003400F6"/>
    <w:rsid w:val="00366F08"/>
    <w:rsid w:val="003739F6"/>
    <w:rsid w:val="00382618"/>
    <w:rsid w:val="00384DE1"/>
    <w:rsid w:val="00390165"/>
    <w:rsid w:val="00392F80"/>
    <w:rsid w:val="00397F2D"/>
    <w:rsid w:val="003B3A4B"/>
    <w:rsid w:val="003B426D"/>
    <w:rsid w:val="003B5AAA"/>
    <w:rsid w:val="003D17E2"/>
    <w:rsid w:val="003E7C83"/>
    <w:rsid w:val="003F2DFD"/>
    <w:rsid w:val="003F7EA5"/>
    <w:rsid w:val="003F7F20"/>
    <w:rsid w:val="00406B07"/>
    <w:rsid w:val="00416B30"/>
    <w:rsid w:val="00416D59"/>
    <w:rsid w:val="00420D85"/>
    <w:rsid w:val="004405A1"/>
    <w:rsid w:val="00454B76"/>
    <w:rsid w:val="00466172"/>
    <w:rsid w:val="00483F96"/>
    <w:rsid w:val="004B06C4"/>
    <w:rsid w:val="004C7A2E"/>
    <w:rsid w:val="004D6EF6"/>
    <w:rsid w:val="004E13F0"/>
    <w:rsid w:val="00501F8C"/>
    <w:rsid w:val="00510970"/>
    <w:rsid w:val="00511FF8"/>
    <w:rsid w:val="005224AB"/>
    <w:rsid w:val="005521DB"/>
    <w:rsid w:val="0058406B"/>
    <w:rsid w:val="00585257"/>
    <w:rsid w:val="00596529"/>
    <w:rsid w:val="005B7320"/>
    <w:rsid w:val="005C5968"/>
    <w:rsid w:val="005D5253"/>
    <w:rsid w:val="005D54EB"/>
    <w:rsid w:val="005E3B59"/>
    <w:rsid w:val="0062137E"/>
    <w:rsid w:val="006253DD"/>
    <w:rsid w:val="006276A2"/>
    <w:rsid w:val="00641D55"/>
    <w:rsid w:val="00646B99"/>
    <w:rsid w:val="0065568F"/>
    <w:rsid w:val="00690301"/>
    <w:rsid w:val="00696E32"/>
    <w:rsid w:val="006C2F06"/>
    <w:rsid w:val="006F32FD"/>
    <w:rsid w:val="00700768"/>
    <w:rsid w:val="0070132C"/>
    <w:rsid w:val="00710BC0"/>
    <w:rsid w:val="00720A2D"/>
    <w:rsid w:val="007874BE"/>
    <w:rsid w:val="0079086F"/>
    <w:rsid w:val="007918EE"/>
    <w:rsid w:val="00791CF2"/>
    <w:rsid w:val="00796E97"/>
    <w:rsid w:val="007A7D20"/>
    <w:rsid w:val="007D0361"/>
    <w:rsid w:val="007F0335"/>
    <w:rsid w:val="00801782"/>
    <w:rsid w:val="00803ED9"/>
    <w:rsid w:val="008044D3"/>
    <w:rsid w:val="00810ACD"/>
    <w:rsid w:val="008130FF"/>
    <w:rsid w:val="0083074B"/>
    <w:rsid w:val="008A0EF0"/>
    <w:rsid w:val="008A2BF6"/>
    <w:rsid w:val="008A701C"/>
    <w:rsid w:val="008A7FBC"/>
    <w:rsid w:val="008C0B54"/>
    <w:rsid w:val="008C2BFA"/>
    <w:rsid w:val="008C64B2"/>
    <w:rsid w:val="008F1ABC"/>
    <w:rsid w:val="008F5F7E"/>
    <w:rsid w:val="00943F11"/>
    <w:rsid w:val="00967D69"/>
    <w:rsid w:val="0097266B"/>
    <w:rsid w:val="009947F2"/>
    <w:rsid w:val="009B63ED"/>
    <w:rsid w:val="009D3680"/>
    <w:rsid w:val="009D5E4E"/>
    <w:rsid w:val="009E6043"/>
    <w:rsid w:val="009F6B6C"/>
    <w:rsid w:val="00A01C8C"/>
    <w:rsid w:val="00A25C35"/>
    <w:rsid w:val="00A25C5D"/>
    <w:rsid w:val="00A664AF"/>
    <w:rsid w:val="00AA3287"/>
    <w:rsid w:val="00AA404B"/>
    <w:rsid w:val="00AB1C9A"/>
    <w:rsid w:val="00AB2A61"/>
    <w:rsid w:val="00AC1155"/>
    <w:rsid w:val="00AF6E36"/>
    <w:rsid w:val="00B11748"/>
    <w:rsid w:val="00B1272C"/>
    <w:rsid w:val="00B3370E"/>
    <w:rsid w:val="00B366CE"/>
    <w:rsid w:val="00B523DC"/>
    <w:rsid w:val="00B66115"/>
    <w:rsid w:val="00BB54E1"/>
    <w:rsid w:val="00BE2CF0"/>
    <w:rsid w:val="00BF6465"/>
    <w:rsid w:val="00C17651"/>
    <w:rsid w:val="00C370FF"/>
    <w:rsid w:val="00C405EE"/>
    <w:rsid w:val="00C456A2"/>
    <w:rsid w:val="00C92E18"/>
    <w:rsid w:val="00C95A0D"/>
    <w:rsid w:val="00CA774E"/>
    <w:rsid w:val="00CD44DE"/>
    <w:rsid w:val="00CD5CEF"/>
    <w:rsid w:val="00CE24AF"/>
    <w:rsid w:val="00CF5CFB"/>
    <w:rsid w:val="00D007FB"/>
    <w:rsid w:val="00D02BB9"/>
    <w:rsid w:val="00D16D98"/>
    <w:rsid w:val="00D2266F"/>
    <w:rsid w:val="00D27D80"/>
    <w:rsid w:val="00D43D4B"/>
    <w:rsid w:val="00D83987"/>
    <w:rsid w:val="00D90E4F"/>
    <w:rsid w:val="00D960CD"/>
    <w:rsid w:val="00DA7C83"/>
    <w:rsid w:val="00DE0D35"/>
    <w:rsid w:val="00DF048B"/>
    <w:rsid w:val="00E0265D"/>
    <w:rsid w:val="00E05E75"/>
    <w:rsid w:val="00E07B7B"/>
    <w:rsid w:val="00E16CFF"/>
    <w:rsid w:val="00E319B6"/>
    <w:rsid w:val="00E60849"/>
    <w:rsid w:val="00E65E86"/>
    <w:rsid w:val="00E767B5"/>
    <w:rsid w:val="00EA7074"/>
    <w:rsid w:val="00EB02B1"/>
    <w:rsid w:val="00ED142B"/>
    <w:rsid w:val="00ED78A8"/>
    <w:rsid w:val="00F1628E"/>
    <w:rsid w:val="00F2278C"/>
    <w:rsid w:val="00F574C6"/>
    <w:rsid w:val="00F70F91"/>
    <w:rsid w:val="00F76560"/>
    <w:rsid w:val="00F84FC6"/>
    <w:rsid w:val="00FB5BA4"/>
    <w:rsid w:val="00FD1AB1"/>
    <w:rsid w:val="00FD2EAE"/>
    <w:rsid w:val="00FE1CFF"/>
    <w:rsid w:val="2B2F531D"/>
    <w:rsid w:val="3A2E3EB6"/>
    <w:rsid w:val="4129B091"/>
    <w:rsid w:val="569CE036"/>
    <w:rsid w:val="7483A081"/>
    <w:rsid w:val="7BD6C455"/>
    <w:rsid w:val="7ED29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CFF3CE"/>
  <w15:chartTrackingRefBased/>
  <w15:docId w15:val="{62B49FEC-A6B3-4473-AB3B-D90FE8DFD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3F11"/>
  </w:style>
  <w:style w:type="paragraph" w:styleId="Heading1">
    <w:name w:val="heading 1"/>
    <w:basedOn w:val="Normal"/>
    <w:next w:val="Normal"/>
    <w:link w:val="Heading1Char"/>
    <w:uiPriority w:val="9"/>
    <w:qFormat/>
    <w:rsid w:val="00A664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07E89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664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7E89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664AF"/>
    <w:pPr>
      <w:keepNext/>
      <w:keepLines/>
      <w:spacing w:before="160" w:after="80"/>
      <w:outlineLvl w:val="2"/>
    </w:pPr>
    <w:rPr>
      <w:rFonts w:eastAsiaTheme="majorEastAsia" w:cstheme="majorBidi"/>
      <w:color w:val="007E89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664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07E89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664AF"/>
    <w:pPr>
      <w:keepNext/>
      <w:keepLines/>
      <w:spacing w:before="80" w:after="40"/>
      <w:outlineLvl w:val="4"/>
    </w:pPr>
    <w:rPr>
      <w:rFonts w:eastAsiaTheme="majorEastAsia" w:cstheme="majorBidi"/>
      <w:color w:val="007E89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664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00AEF8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664AF"/>
    <w:pPr>
      <w:keepNext/>
      <w:keepLines/>
      <w:spacing w:before="40" w:after="0"/>
      <w:outlineLvl w:val="6"/>
    </w:pPr>
    <w:rPr>
      <w:rFonts w:eastAsiaTheme="majorEastAsia" w:cstheme="majorBidi"/>
      <w:color w:val="00AEF8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664AF"/>
    <w:pPr>
      <w:keepNext/>
      <w:keepLines/>
      <w:spacing w:after="0"/>
      <w:outlineLvl w:val="7"/>
    </w:pPr>
    <w:rPr>
      <w:rFonts w:eastAsiaTheme="majorEastAsia" w:cstheme="majorBidi"/>
      <w:i/>
      <w:iCs/>
      <w:color w:val="0076A9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664AF"/>
    <w:pPr>
      <w:keepNext/>
      <w:keepLines/>
      <w:spacing w:after="0"/>
      <w:outlineLvl w:val="8"/>
    </w:pPr>
    <w:rPr>
      <w:rFonts w:eastAsiaTheme="majorEastAsia" w:cstheme="majorBidi"/>
      <w:color w:val="0076A9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664AF"/>
    <w:rPr>
      <w:rFonts w:asciiTheme="majorHAnsi" w:eastAsiaTheme="majorEastAsia" w:hAnsiTheme="majorHAnsi" w:cstheme="majorBidi"/>
      <w:color w:val="007E89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664AF"/>
    <w:rPr>
      <w:rFonts w:asciiTheme="majorHAnsi" w:eastAsiaTheme="majorEastAsia" w:hAnsiTheme="majorHAnsi" w:cstheme="majorBidi"/>
      <w:color w:val="007E89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664AF"/>
    <w:rPr>
      <w:rFonts w:eastAsiaTheme="majorEastAsia" w:cstheme="majorBidi"/>
      <w:color w:val="007E89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664AF"/>
    <w:rPr>
      <w:rFonts w:eastAsiaTheme="majorEastAsia" w:cstheme="majorBidi"/>
      <w:i/>
      <w:iCs/>
      <w:color w:val="007E89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664AF"/>
    <w:rPr>
      <w:rFonts w:eastAsiaTheme="majorEastAsia" w:cstheme="majorBidi"/>
      <w:color w:val="007E89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664AF"/>
    <w:rPr>
      <w:rFonts w:eastAsiaTheme="majorEastAsia" w:cstheme="majorBidi"/>
      <w:i/>
      <w:iCs/>
      <w:color w:val="00AEF8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664AF"/>
    <w:rPr>
      <w:rFonts w:eastAsiaTheme="majorEastAsia" w:cstheme="majorBidi"/>
      <w:color w:val="00AEF8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664AF"/>
    <w:rPr>
      <w:rFonts w:eastAsiaTheme="majorEastAsia" w:cstheme="majorBidi"/>
      <w:i/>
      <w:iCs/>
      <w:color w:val="0076A9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664AF"/>
    <w:rPr>
      <w:rFonts w:eastAsiaTheme="majorEastAsia" w:cstheme="majorBidi"/>
      <w:color w:val="0076A9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664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64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64AF"/>
    <w:pPr>
      <w:numPr>
        <w:ilvl w:val="1"/>
      </w:numPr>
    </w:pPr>
    <w:rPr>
      <w:rFonts w:eastAsiaTheme="majorEastAsia" w:cstheme="majorBidi"/>
      <w:color w:val="00AEF8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664AF"/>
    <w:rPr>
      <w:rFonts w:eastAsiaTheme="majorEastAsia" w:cstheme="majorBidi"/>
      <w:color w:val="00AEF8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664AF"/>
    <w:pPr>
      <w:spacing w:before="160"/>
      <w:jc w:val="center"/>
    </w:pPr>
    <w:rPr>
      <w:i/>
      <w:iCs/>
      <w:color w:val="0092D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664AF"/>
    <w:rPr>
      <w:i/>
      <w:iCs/>
      <w:color w:val="0092D0" w:themeColor="text1" w:themeTint="BF"/>
    </w:rPr>
  </w:style>
  <w:style w:type="paragraph" w:styleId="ListParagraph">
    <w:name w:val="List Paragraph"/>
    <w:basedOn w:val="Normal"/>
    <w:uiPriority w:val="34"/>
    <w:qFormat/>
    <w:rsid w:val="00A664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664AF"/>
    <w:rPr>
      <w:i/>
      <w:iCs/>
      <w:color w:val="007E89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664AF"/>
    <w:pPr>
      <w:pBdr>
        <w:top w:val="single" w:sz="4" w:space="10" w:color="007E89" w:themeColor="accent1" w:themeShade="BF"/>
        <w:bottom w:val="single" w:sz="4" w:space="10" w:color="007E89" w:themeColor="accent1" w:themeShade="BF"/>
      </w:pBdr>
      <w:spacing w:before="360" w:after="360"/>
      <w:ind w:left="864" w:right="864"/>
      <w:jc w:val="center"/>
    </w:pPr>
    <w:rPr>
      <w:i/>
      <w:iCs/>
      <w:color w:val="007E89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64AF"/>
    <w:rPr>
      <w:i/>
      <w:iCs/>
      <w:color w:val="007E89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664AF"/>
    <w:rPr>
      <w:b/>
      <w:bCs/>
      <w:smallCaps/>
      <w:color w:val="007E89" w:themeColor="accent1" w:themeShade="BF"/>
      <w:spacing w:val="5"/>
    </w:rPr>
  </w:style>
  <w:style w:type="table" w:styleId="TableGrid">
    <w:name w:val="Table Grid"/>
    <w:basedOn w:val="TableNormal"/>
    <w:uiPriority w:val="39"/>
    <w:rsid w:val="00D226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92F8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92F8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FD1A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1AB1"/>
  </w:style>
  <w:style w:type="paragraph" w:styleId="Footer">
    <w:name w:val="footer"/>
    <w:basedOn w:val="Normal"/>
    <w:link w:val="FooterChar"/>
    <w:uiPriority w:val="99"/>
    <w:unhideWhenUsed/>
    <w:rsid w:val="00FD1A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1AB1"/>
  </w:style>
  <w:style w:type="character" w:styleId="PlaceholderText">
    <w:name w:val="Placeholder Text"/>
    <w:basedOn w:val="DefaultParagraphFont"/>
    <w:uiPriority w:val="99"/>
    <w:semiHidden/>
    <w:rsid w:val="003F7EA5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25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3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199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757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02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586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718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614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9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87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85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64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33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743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92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95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416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5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046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22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50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31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37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26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5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53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85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56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83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406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509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6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80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969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586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24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8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36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209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75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27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83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262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57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8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6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01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33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8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24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365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54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4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7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20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365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38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972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09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6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46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67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48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74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36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09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156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83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97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381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4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76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8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3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82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1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7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1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4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6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48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53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41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04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7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5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8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0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3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9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8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7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1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3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84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911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039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48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932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57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ances.boylan\Downloads\Integrating%20Digital%20Technologies%20Case%20Study%20TEMPLATE%20file.dotx" TargetMode="External"/></Relationships>
</file>

<file path=word/theme/theme1.xml><?xml version="1.0" encoding="utf-8"?>
<a:theme xmlns:a="http://schemas.openxmlformats.org/drawingml/2006/main" name="Office Theme">
  <a:themeElements>
    <a:clrScheme name="TU Dublin">
      <a:dk1>
        <a:srgbClr val="004C6C"/>
      </a:dk1>
      <a:lt1>
        <a:sysClr val="window" lastClr="FFFFFF"/>
      </a:lt1>
      <a:dk2>
        <a:srgbClr val="004C6C"/>
      </a:dk2>
      <a:lt2>
        <a:srgbClr val="E7E6E6"/>
      </a:lt2>
      <a:accent1>
        <a:srgbClr val="00A9B7"/>
      </a:accent1>
      <a:accent2>
        <a:srgbClr val="B60057"/>
      </a:accent2>
      <a:accent3>
        <a:srgbClr val="2856A3"/>
      </a:accent3>
      <a:accent4>
        <a:srgbClr val="E1E044"/>
      </a:accent4>
      <a:accent5>
        <a:srgbClr val="837EBA"/>
      </a:accent5>
      <a:accent6>
        <a:srgbClr val="F49D6C"/>
      </a:accent6>
      <a:hlink>
        <a:srgbClr val="0563C1"/>
      </a:hlink>
      <a:folHlink>
        <a:srgbClr val="954F72"/>
      </a:folHlink>
    </a:clrScheme>
    <a:fontScheme name="TU Dublin">
      <a:majorFont>
        <a:latin typeface="Prophet"/>
        <a:ea typeface=""/>
        <a:cs typeface=""/>
      </a:majorFont>
      <a:minorFont>
        <a:latin typeface="Visuel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noFill/>
        </a:ln>
      </a:spPr>
      <a:bodyPr rtlCol="0" anchor="ctr"/>
      <a:lstStyle/>
      <a:style>
        <a:lnRef idx="2">
          <a:schemeClr val="accent5">
            <a:shade val="15000"/>
          </a:schemeClr>
        </a:lnRef>
        <a:fillRef idx="1">
          <a:schemeClr val="accent5"/>
        </a:fillRef>
        <a:effectRef idx="0">
          <a:schemeClr val="accent5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4FBB46F4914A4FA96F2E8CFEBEC19F" ma:contentTypeVersion="4" ma:contentTypeDescription="Create a new document." ma:contentTypeScope="" ma:versionID="cc8ed90039d5e6a8048059c0210b0f9b">
  <xsd:schema xmlns:xsd="http://www.w3.org/2001/XMLSchema" xmlns:xs="http://www.w3.org/2001/XMLSchema" xmlns:p="http://schemas.microsoft.com/office/2006/metadata/properties" xmlns:ns2="934eff03-6292-49a2-8d93-121300e58586" targetNamespace="http://schemas.microsoft.com/office/2006/metadata/properties" ma:root="true" ma:fieldsID="b07216c068772beb234720d5c4124b9c" ns2:_="">
    <xsd:import namespace="934eff03-6292-49a2-8d93-121300e585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eff03-6292-49a2-8d93-121300e585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13F2CA0-BDEB-49E2-BC93-A4EC7119F4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84C3CD8-8546-413E-AC05-84A2403C57B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07E5A63-7C0B-4D58-A597-874626086E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4eff03-6292-49a2-8d93-121300e585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BD50C91-1C7A-41BF-BEFC-C7BB8D11440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Integrating Digital Technologies Case Study TEMPLATE file</Template>
  <TotalTime>1</TotalTime>
  <Pages>2</Pages>
  <Words>56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 Boylan</dc:creator>
  <cp:keywords/>
  <dc:description/>
  <cp:lastModifiedBy>Frances Boylan</cp:lastModifiedBy>
  <cp:revision>1</cp:revision>
  <dcterms:created xsi:type="dcterms:W3CDTF">2025-04-02T08:37:00Z</dcterms:created>
  <dcterms:modified xsi:type="dcterms:W3CDTF">2025-04-02T08:38:00Z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0x0101000C4FBB46F4914A4FA96F2E8CFEBEC19F</vt:lpwstr>
  </property>
</Properties>
</file>