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1" w:rightFromText="181" w:vertAnchor="page" w:tblpXSpec="center" w:tblpY="2981"/>
        <w:tblOverlap w:val="never"/>
        <w:tblW w:w="11057" w:type="dxa"/>
        <w:tblLook w:val="04A0" w:firstRow="1" w:lastRow="0" w:firstColumn="1" w:lastColumn="0" w:noHBand="0" w:noVBand="1"/>
      </w:tblPr>
      <w:tblGrid>
        <w:gridCol w:w="5529"/>
        <w:gridCol w:w="5528"/>
      </w:tblGrid>
      <w:tr w:rsidR="00E53E3C" w14:paraId="7CE78DA3" w14:textId="77777777" w:rsidTr="00E53E3C">
        <w:trPr>
          <w:trHeight w:val="340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E6E5F1" w:themeColor="accent5" w:themeTint="33"/>
            </w:tcBorders>
            <w:shd w:val="clear" w:color="auto" w:fill="837EBA" w:themeFill="accent5"/>
            <w:vAlign w:val="center"/>
          </w:tcPr>
          <w:p w14:paraId="5A42BBDE" w14:textId="77777777" w:rsidR="00E53E3C" w:rsidRPr="00E53E3C" w:rsidRDefault="00E53E3C" w:rsidP="00406B07">
            <w:pPr>
              <w:tabs>
                <w:tab w:val="left" w:pos="6094"/>
              </w:tabs>
              <w:jc w:val="center"/>
              <w:rPr>
                <w:rFonts w:asciiTheme="majorHAnsi" w:hAnsiTheme="majorHAnsi"/>
                <w:color w:val="171717" w:themeColor="background2" w:themeShade="1A"/>
                <w:sz w:val="28"/>
                <w:szCs w:val="28"/>
              </w:rPr>
            </w:pPr>
            <w:r w:rsidRPr="00E53E3C">
              <w:rPr>
                <w:rFonts w:asciiTheme="majorHAnsi" w:hAnsiTheme="majorHAnsi"/>
                <w:color w:val="171717" w:themeColor="background2" w:themeShade="1A"/>
                <w:sz w:val="28"/>
                <w:szCs w:val="28"/>
              </w:rPr>
              <w:t>Case Study:</w:t>
            </w:r>
          </w:p>
        </w:tc>
        <w:tc>
          <w:tcPr>
            <w:tcW w:w="5528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E6E5F1" w:themeColor="accent5" w:themeTint="33"/>
            </w:tcBorders>
            <w:shd w:val="clear" w:color="auto" w:fill="837EBA" w:themeFill="accent5"/>
            <w:vAlign w:val="center"/>
          </w:tcPr>
          <w:p w14:paraId="4D2E1BA6" w14:textId="77777777" w:rsidR="00E53E3C" w:rsidRPr="00E53E3C" w:rsidRDefault="00E53E3C" w:rsidP="00406B07">
            <w:pPr>
              <w:tabs>
                <w:tab w:val="left" w:pos="6094"/>
              </w:tabs>
              <w:jc w:val="center"/>
              <w:rPr>
                <w:rFonts w:asciiTheme="majorHAnsi" w:hAnsiTheme="majorHAnsi"/>
                <w:color w:val="171717" w:themeColor="background2" w:themeShade="1A"/>
                <w:sz w:val="28"/>
                <w:szCs w:val="28"/>
              </w:rPr>
            </w:pPr>
          </w:p>
        </w:tc>
      </w:tr>
      <w:tr w:rsidR="00406B07" w14:paraId="353F5D3B" w14:textId="77777777" w:rsidTr="7483A081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5A319A5A" w14:textId="77777777" w:rsidR="00406B07" w:rsidRPr="007874BE" w:rsidRDefault="00406B07" w:rsidP="00406B07">
            <w:pPr>
              <w:tabs>
                <w:tab w:val="left" w:pos="6094"/>
              </w:tabs>
              <w:rPr>
                <w:rFonts w:ascii="Visuelt Pro" w:hAnsi="Visuelt Pro"/>
              </w:rPr>
            </w:pPr>
            <w:permStart w:id="97132472" w:edGrp="everyone" w:colFirst="1" w:colLast="1"/>
            <w:r w:rsidRPr="00E53E3C">
              <w:rPr>
                <w:rFonts w:ascii="Visuelt Pro" w:hAnsi="Visuelt Pro"/>
                <w:color w:val="575198" w:themeColor="accent5" w:themeShade="BF"/>
              </w:rPr>
              <w:t>Title</w:t>
            </w:r>
          </w:p>
        </w:tc>
        <w:tc>
          <w:tcPr>
            <w:tcW w:w="5528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3BFB5D84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203534DE" w14:textId="77777777" w:rsidTr="7483A081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5AE876D3" w14:textId="77777777" w:rsidR="00406B07" w:rsidRPr="007874BE" w:rsidRDefault="00406B07" w:rsidP="00406B07">
            <w:pPr>
              <w:tabs>
                <w:tab w:val="left" w:pos="6094"/>
              </w:tabs>
              <w:rPr>
                <w:rFonts w:ascii="Visuelt Pro" w:hAnsi="Visuelt Pro"/>
              </w:rPr>
            </w:pPr>
            <w:permStart w:id="585716131" w:edGrp="everyone" w:colFirst="1" w:colLast="1"/>
            <w:permEnd w:id="97132472"/>
            <w:r w:rsidRPr="00E53E3C">
              <w:rPr>
                <w:rFonts w:ascii="Visuelt Pro" w:hAnsi="Visuelt Pro"/>
                <w:color w:val="575198" w:themeColor="accent5" w:themeShade="BF"/>
              </w:rPr>
              <w:t>Author(s)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2323670D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1F948A1E" w14:textId="77777777" w:rsidTr="7483A081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3439E5A4" w14:textId="77777777" w:rsidR="00406B07" w:rsidRPr="007874BE" w:rsidRDefault="00A2109A" w:rsidP="00406B07">
            <w:pPr>
              <w:tabs>
                <w:tab w:val="left" w:pos="6094"/>
              </w:tabs>
            </w:pPr>
            <w:permStart w:id="2034893896" w:edGrp="everyone" w:colFirst="1" w:colLast="1"/>
            <w:permEnd w:id="585716131"/>
            <w:r w:rsidRPr="00E53E3C">
              <w:rPr>
                <w:rFonts w:ascii="Visuelt Pro" w:hAnsi="Visuelt Pro"/>
                <w:color w:val="575198" w:themeColor="accent5" w:themeShade="BF"/>
              </w:rPr>
              <w:t>Project</w:t>
            </w:r>
            <w:r w:rsidR="00406B07" w:rsidRPr="00E53E3C">
              <w:rPr>
                <w:rFonts w:ascii="Visuelt Pro" w:hAnsi="Visuelt Pro"/>
                <w:color w:val="575198" w:themeColor="accent5" w:themeShade="BF"/>
              </w:rPr>
              <w:t xml:space="preserve"> Title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2C2B98E0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5D0F6FBF" w14:textId="77777777" w:rsidTr="7483A081">
        <w:trPr>
          <w:trHeight w:hRule="exact" w:val="340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208351FB" w14:textId="77777777" w:rsidR="00406B07" w:rsidRPr="00E53E3C" w:rsidRDefault="00A2109A" w:rsidP="00406B07">
            <w:pPr>
              <w:tabs>
                <w:tab w:val="left" w:pos="6094"/>
              </w:tabs>
              <w:rPr>
                <w:rFonts w:ascii="Visuelt Pro" w:hAnsi="Visuelt Pro"/>
                <w:color w:val="575198" w:themeColor="accent5" w:themeShade="BF"/>
              </w:rPr>
            </w:pPr>
            <w:permStart w:id="1915578868" w:edGrp="everyone" w:colFirst="1" w:colLast="1"/>
            <w:permEnd w:id="2034893896"/>
            <w:r w:rsidRPr="00E53E3C">
              <w:rPr>
                <w:rFonts w:ascii="Visuelt Pro" w:hAnsi="Visuelt Pro"/>
                <w:color w:val="575198" w:themeColor="accent5" w:themeShade="BF"/>
              </w:rPr>
              <w:t>Professional Services in which the project was based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68ECBCAF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155F34E0" w14:textId="77777777" w:rsidTr="7483A081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343EDAFD" w14:textId="77777777" w:rsidR="00406B07" w:rsidRPr="00E53E3C" w:rsidRDefault="00406B07" w:rsidP="00406B07">
            <w:pPr>
              <w:tabs>
                <w:tab w:val="left" w:pos="6094"/>
              </w:tabs>
              <w:rPr>
                <w:rFonts w:ascii="Visuelt Pro" w:hAnsi="Visuelt Pro"/>
                <w:color w:val="575198" w:themeColor="accent5" w:themeShade="BF"/>
              </w:rPr>
            </w:pPr>
            <w:permStart w:id="1949397405" w:edGrp="everyone" w:colFirst="1" w:colLast="1"/>
            <w:permEnd w:id="1915578868"/>
            <w:r w:rsidRPr="00E53E3C">
              <w:rPr>
                <w:rFonts w:ascii="Visuelt Pro" w:hAnsi="Visuelt Pro"/>
                <w:color w:val="575198" w:themeColor="accent5" w:themeShade="BF"/>
              </w:rPr>
              <w:t>On which campus were the F2F interactions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6A63E543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permEnd w:id="1949397405"/>
    </w:tbl>
    <w:p w14:paraId="007C40AF" w14:textId="77777777" w:rsidR="00E53E3C" w:rsidRDefault="00E53E3C"/>
    <w:tbl>
      <w:tblPr>
        <w:tblStyle w:val="TableGrid"/>
        <w:tblpPr w:leftFromText="181" w:rightFromText="181" w:vertAnchor="page" w:tblpXSpec="center" w:tblpY="2981"/>
        <w:tblOverlap w:val="never"/>
        <w:tblW w:w="11057" w:type="dxa"/>
        <w:tblLook w:val="04A0" w:firstRow="1" w:lastRow="0" w:firstColumn="1" w:lastColumn="0" w:noHBand="0" w:noVBand="1"/>
      </w:tblPr>
      <w:tblGrid>
        <w:gridCol w:w="5528"/>
        <w:gridCol w:w="5529"/>
      </w:tblGrid>
      <w:tr w:rsidR="00E53E3C" w14:paraId="54FE03CD" w14:textId="77777777" w:rsidTr="00666960">
        <w:trPr>
          <w:trHeight w:hRule="exact" w:val="283"/>
        </w:trPr>
        <w:tc>
          <w:tcPr>
            <w:tcW w:w="5528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  <w:vAlign w:val="center"/>
          </w:tcPr>
          <w:p w14:paraId="39CA1BBE" w14:textId="77777777" w:rsidR="00E53E3C" w:rsidRPr="00E53E3C" w:rsidRDefault="00E53E3C" w:rsidP="00406B07">
            <w:pPr>
              <w:tabs>
                <w:tab w:val="left" w:pos="6094"/>
              </w:tabs>
              <w:rPr>
                <w:color w:val="171717" w:themeColor="background2" w:themeShade="1A"/>
              </w:rPr>
            </w:pPr>
            <w:r w:rsidRPr="00E53E3C">
              <w:rPr>
                <w:rFonts w:ascii="Visuelt Pro" w:hAnsi="Visuelt Pro"/>
                <w:color w:val="171717" w:themeColor="background2" w:themeShade="1A"/>
              </w:rPr>
              <w:t>Introduction &amp; Context (100-150 words)</w:t>
            </w:r>
          </w:p>
        </w:tc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  <w:vAlign w:val="center"/>
          </w:tcPr>
          <w:p w14:paraId="19971B46" w14:textId="77777777" w:rsidR="00E53E3C" w:rsidRPr="00E53E3C" w:rsidRDefault="00E53E3C" w:rsidP="00406B07">
            <w:pPr>
              <w:tabs>
                <w:tab w:val="left" w:pos="6094"/>
              </w:tabs>
              <w:rPr>
                <w:color w:val="171717" w:themeColor="background2" w:themeShade="1A"/>
              </w:rPr>
            </w:pPr>
          </w:p>
        </w:tc>
      </w:tr>
      <w:tr w:rsidR="003F7EA5" w14:paraId="7E820C60" w14:textId="77777777" w:rsidTr="7483A081">
        <w:trPr>
          <w:trHeight w:val="2211"/>
        </w:trPr>
        <w:tc>
          <w:tcPr>
            <w:tcW w:w="11057" w:type="dxa"/>
            <w:gridSpan w:val="2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2FE4B23B" w14:textId="77777777" w:rsidR="003F7EA5" w:rsidRDefault="003F7EA5" w:rsidP="7483A081">
            <w:pPr>
              <w:rPr>
                <w:rFonts w:ascii="Visuelt Pro" w:hAnsi="Visuelt Pro"/>
              </w:rPr>
            </w:pPr>
          </w:p>
          <w:p w14:paraId="73964457" w14:textId="77777777" w:rsidR="00A2109A" w:rsidRDefault="00A2109A" w:rsidP="7483A081">
            <w:pPr>
              <w:rPr>
                <w:rFonts w:ascii="Visuelt Pro" w:hAnsi="Visuelt Pro"/>
              </w:rPr>
            </w:pPr>
          </w:p>
          <w:p w14:paraId="66C8C5AC" w14:textId="77777777" w:rsidR="00A2109A" w:rsidRDefault="00A2109A" w:rsidP="7483A081">
            <w:pPr>
              <w:rPr>
                <w:rFonts w:ascii="Visuelt Pro" w:hAnsi="Visuelt Pro"/>
              </w:rPr>
            </w:pPr>
          </w:p>
          <w:p w14:paraId="3F54524B" w14:textId="77777777" w:rsidR="00A2109A" w:rsidRDefault="00A2109A" w:rsidP="7483A081">
            <w:pPr>
              <w:rPr>
                <w:rFonts w:ascii="Visuelt Pro" w:hAnsi="Visuelt Pro"/>
              </w:rPr>
            </w:pPr>
          </w:p>
          <w:p w14:paraId="20E5D5EC" w14:textId="77777777" w:rsidR="00A2109A" w:rsidRDefault="00A2109A" w:rsidP="7483A081">
            <w:pPr>
              <w:rPr>
                <w:rFonts w:ascii="Visuelt Pro" w:hAnsi="Visuelt Pro"/>
              </w:rPr>
            </w:pPr>
          </w:p>
          <w:p w14:paraId="2C4C8DEF" w14:textId="77777777" w:rsidR="00A2109A" w:rsidRDefault="00A2109A" w:rsidP="7483A081">
            <w:pPr>
              <w:rPr>
                <w:rFonts w:ascii="Visuelt Pro" w:hAnsi="Visuelt Pro"/>
              </w:rPr>
            </w:pPr>
          </w:p>
          <w:p w14:paraId="0FEDE371" w14:textId="77777777" w:rsidR="00A2109A" w:rsidRDefault="00A2109A" w:rsidP="7483A081">
            <w:pPr>
              <w:rPr>
                <w:rFonts w:ascii="Visuelt Pro" w:hAnsi="Visuelt Pro"/>
              </w:rPr>
            </w:pPr>
          </w:p>
          <w:p w14:paraId="343B22D2" w14:textId="77777777" w:rsidR="00A2109A" w:rsidRDefault="00A2109A" w:rsidP="7483A081">
            <w:pPr>
              <w:rPr>
                <w:rFonts w:ascii="Visuelt Pro" w:hAnsi="Visuelt Pro"/>
              </w:rPr>
            </w:pPr>
          </w:p>
          <w:p w14:paraId="5BB391AD" w14:textId="77777777" w:rsidR="00A2109A" w:rsidRDefault="00A2109A" w:rsidP="7483A081">
            <w:pPr>
              <w:rPr>
                <w:rFonts w:ascii="Visuelt Pro" w:hAnsi="Visuelt Pro"/>
              </w:rPr>
            </w:pPr>
          </w:p>
          <w:p w14:paraId="12E88D51" w14:textId="77777777" w:rsidR="00A2109A" w:rsidRPr="0058406B" w:rsidRDefault="00A2109A" w:rsidP="7483A081">
            <w:pPr>
              <w:rPr>
                <w:rFonts w:ascii="Visuelt Pro" w:hAnsi="Visuelt Pro"/>
              </w:rPr>
            </w:pPr>
          </w:p>
        </w:tc>
      </w:tr>
      <w:tr w:rsidR="003F7EA5" w14:paraId="511C2375" w14:textId="77777777" w:rsidTr="7483A081">
        <w:trPr>
          <w:trHeight w:hRule="exact" w:val="283"/>
        </w:trPr>
        <w:tc>
          <w:tcPr>
            <w:tcW w:w="11057" w:type="dxa"/>
            <w:gridSpan w:val="2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  <w:vAlign w:val="center"/>
          </w:tcPr>
          <w:p w14:paraId="5E21C8AB" w14:textId="77777777" w:rsidR="003F7EA5" w:rsidRPr="00E53E3C" w:rsidRDefault="00A2109A" w:rsidP="003F7EA5">
            <w:pPr>
              <w:tabs>
                <w:tab w:val="left" w:pos="6094"/>
              </w:tabs>
              <w:rPr>
                <w:rFonts w:ascii="Visuelt Pro" w:hAnsi="Visuelt Pro"/>
                <w:color w:val="171717" w:themeColor="background2" w:themeShade="1A"/>
              </w:rPr>
            </w:pPr>
            <w:r w:rsidRPr="00E53E3C">
              <w:rPr>
                <w:rFonts w:ascii="Visuelt Pro" w:hAnsi="Visuelt Pro"/>
                <w:color w:val="171717" w:themeColor="background2" w:themeShade="1A"/>
              </w:rPr>
              <w:t>Project Details</w:t>
            </w:r>
            <w:r w:rsidR="003F7EA5" w:rsidRPr="00E53E3C">
              <w:rPr>
                <w:rFonts w:ascii="Visuelt Pro" w:hAnsi="Visuelt Pro"/>
                <w:color w:val="171717" w:themeColor="background2" w:themeShade="1A"/>
              </w:rPr>
              <w:t xml:space="preserve"> (100-150 words)</w:t>
            </w:r>
          </w:p>
        </w:tc>
      </w:tr>
      <w:tr w:rsidR="003F7EA5" w14:paraId="768AE795" w14:textId="77777777" w:rsidTr="7483A081">
        <w:trPr>
          <w:trHeight w:val="2211"/>
        </w:trPr>
        <w:tc>
          <w:tcPr>
            <w:tcW w:w="11057" w:type="dxa"/>
            <w:gridSpan w:val="2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3F892974" w14:textId="77777777" w:rsidR="003F7EA5" w:rsidRDefault="003F7EA5" w:rsidP="008A7FBC">
            <w:pPr>
              <w:rPr>
                <w:rFonts w:ascii="Visuelt Pro" w:hAnsi="Visuelt Pro"/>
              </w:rPr>
            </w:pPr>
          </w:p>
          <w:p w14:paraId="0C081AD7" w14:textId="77777777" w:rsidR="00A2109A" w:rsidRDefault="00A2109A" w:rsidP="008A7FBC">
            <w:pPr>
              <w:rPr>
                <w:rFonts w:ascii="Visuelt Pro" w:hAnsi="Visuelt Pro"/>
              </w:rPr>
            </w:pPr>
          </w:p>
          <w:p w14:paraId="2DFA5976" w14:textId="77777777" w:rsidR="00A2109A" w:rsidRDefault="00A2109A" w:rsidP="008A7FBC">
            <w:pPr>
              <w:rPr>
                <w:rFonts w:ascii="Visuelt Pro" w:hAnsi="Visuelt Pro"/>
              </w:rPr>
            </w:pPr>
          </w:p>
          <w:p w14:paraId="7846D5E9" w14:textId="77777777" w:rsidR="00A2109A" w:rsidRDefault="00A2109A" w:rsidP="008A7FBC">
            <w:pPr>
              <w:rPr>
                <w:rFonts w:ascii="Visuelt Pro" w:hAnsi="Visuelt Pro"/>
              </w:rPr>
            </w:pPr>
          </w:p>
          <w:p w14:paraId="508947E0" w14:textId="77777777" w:rsidR="00A2109A" w:rsidRDefault="00A2109A" w:rsidP="008A7FBC">
            <w:pPr>
              <w:rPr>
                <w:rFonts w:ascii="Visuelt Pro" w:hAnsi="Visuelt Pro"/>
              </w:rPr>
            </w:pPr>
          </w:p>
          <w:p w14:paraId="3D973C82" w14:textId="77777777" w:rsidR="00A2109A" w:rsidRDefault="00A2109A" w:rsidP="008A7FBC">
            <w:pPr>
              <w:rPr>
                <w:rFonts w:ascii="Visuelt Pro" w:hAnsi="Visuelt Pro"/>
              </w:rPr>
            </w:pPr>
          </w:p>
          <w:p w14:paraId="6DF922C9" w14:textId="77777777" w:rsidR="00A2109A" w:rsidRDefault="00A2109A" w:rsidP="008A7FBC">
            <w:pPr>
              <w:rPr>
                <w:rFonts w:ascii="Visuelt Pro" w:hAnsi="Visuelt Pro"/>
              </w:rPr>
            </w:pPr>
          </w:p>
          <w:p w14:paraId="04DB93C9" w14:textId="77777777" w:rsidR="00A2109A" w:rsidRDefault="00A2109A" w:rsidP="008A7FBC">
            <w:pPr>
              <w:rPr>
                <w:rFonts w:ascii="Visuelt Pro" w:hAnsi="Visuelt Pro"/>
              </w:rPr>
            </w:pPr>
          </w:p>
          <w:p w14:paraId="76C13D77" w14:textId="77777777" w:rsidR="00A2109A" w:rsidRDefault="00A2109A" w:rsidP="008A7FBC">
            <w:pPr>
              <w:rPr>
                <w:rFonts w:ascii="Visuelt Pro" w:hAnsi="Visuelt Pro"/>
              </w:rPr>
            </w:pPr>
          </w:p>
          <w:p w14:paraId="6E5FE7F4" w14:textId="77777777" w:rsidR="00A2109A" w:rsidRDefault="00A2109A" w:rsidP="008A7FBC">
            <w:pPr>
              <w:rPr>
                <w:rFonts w:ascii="Visuelt Pro" w:hAnsi="Visuelt Pro"/>
              </w:rPr>
            </w:pPr>
          </w:p>
          <w:p w14:paraId="705260DE" w14:textId="77777777" w:rsidR="00A2109A" w:rsidRDefault="00A2109A" w:rsidP="008A7FBC">
            <w:pPr>
              <w:rPr>
                <w:rFonts w:ascii="Visuelt Pro" w:hAnsi="Visuelt Pro"/>
              </w:rPr>
            </w:pPr>
          </w:p>
          <w:p w14:paraId="235B0DC6" w14:textId="77777777" w:rsidR="00A2109A" w:rsidRDefault="00A2109A" w:rsidP="008A7FBC">
            <w:pPr>
              <w:rPr>
                <w:rFonts w:ascii="Visuelt Pro" w:hAnsi="Visuelt Pro"/>
              </w:rPr>
            </w:pPr>
          </w:p>
          <w:p w14:paraId="772C38C5" w14:textId="77777777" w:rsidR="00A2109A" w:rsidRPr="0058406B" w:rsidRDefault="00A2109A" w:rsidP="008A7FBC">
            <w:pPr>
              <w:rPr>
                <w:rFonts w:ascii="Visuelt Pro" w:hAnsi="Visuelt Pro"/>
              </w:rPr>
            </w:pPr>
          </w:p>
        </w:tc>
      </w:tr>
      <w:tr w:rsidR="005B7320" w14:paraId="2BA00D0B" w14:textId="77777777" w:rsidTr="7483A081">
        <w:trPr>
          <w:trHeight w:hRule="exact" w:val="283"/>
        </w:trPr>
        <w:tc>
          <w:tcPr>
            <w:tcW w:w="11057" w:type="dxa"/>
            <w:gridSpan w:val="2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</w:tcPr>
          <w:p w14:paraId="49E32F72" w14:textId="77777777" w:rsidR="005B7320" w:rsidRPr="00E53E3C" w:rsidRDefault="005B7320" w:rsidP="005B7320">
            <w:pPr>
              <w:tabs>
                <w:tab w:val="left" w:pos="6094"/>
              </w:tabs>
              <w:rPr>
                <w:rFonts w:ascii="Visuelt Pro" w:hAnsi="Visuelt Pro"/>
                <w:color w:val="171717" w:themeColor="background2" w:themeShade="1A"/>
              </w:rPr>
            </w:pPr>
            <w:r w:rsidRPr="00E53E3C">
              <w:rPr>
                <w:rFonts w:ascii="Visuelt Pro" w:hAnsi="Visuelt Pro"/>
                <w:color w:val="171717" w:themeColor="background2" w:themeShade="1A"/>
              </w:rPr>
              <w:t>Reflection</w:t>
            </w:r>
            <w:r w:rsidR="00A2109A" w:rsidRPr="00E53E3C">
              <w:rPr>
                <w:rFonts w:ascii="Visuelt Pro" w:hAnsi="Visuelt Pro"/>
                <w:color w:val="171717" w:themeColor="background2" w:themeShade="1A"/>
              </w:rPr>
              <w:t xml:space="preserve">s/Comments/Observations </w:t>
            </w:r>
            <w:r w:rsidRPr="00E53E3C">
              <w:rPr>
                <w:rFonts w:ascii="Visuelt Pro" w:hAnsi="Visuelt Pro"/>
                <w:color w:val="171717" w:themeColor="background2" w:themeShade="1A"/>
                <w:sz w:val="20"/>
                <w:szCs w:val="20"/>
              </w:rPr>
              <w:t>(50 – 100 words)</w:t>
            </w:r>
          </w:p>
        </w:tc>
      </w:tr>
      <w:tr w:rsidR="005B7320" w14:paraId="5C8A67BC" w14:textId="77777777" w:rsidTr="7483A081">
        <w:trPr>
          <w:trHeight w:val="1588"/>
        </w:trPr>
        <w:tc>
          <w:tcPr>
            <w:tcW w:w="11057" w:type="dxa"/>
            <w:gridSpan w:val="2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E6E5F1" w:themeFill="accent5" w:themeFillTint="33"/>
          </w:tcPr>
          <w:p w14:paraId="362136AA" w14:textId="77777777" w:rsidR="005B7320" w:rsidRDefault="005B7320" w:rsidP="4129B091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333ADF2A" w14:textId="77777777" w:rsidR="005B7320" w:rsidRDefault="005B7320" w:rsidP="4129B091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74902C11" w14:textId="77777777" w:rsidR="005B7320" w:rsidRDefault="005B7320" w:rsidP="4129B091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59F771E6" w14:textId="77777777" w:rsidR="00A2109A" w:rsidRDefault="00A2109A" w:rsidP="4129B091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04D969C9" w14:textId="77777777" w:rsidR="00A2109A" w:rsidRDefault="00A2109A" w:rsidP="4129B091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23BC06B5" w14:textId="77777777" w:rsidR="00A2109A" w:rsidRDefault="00A2109A" w:rsidP="4129B091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7F5A1A8D" w14:textId="77777777" w:rsidR="005B7320" w:rsidRDefault="005B7320" w:rsidP="4129B091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3EB99A65" w14:textId="77777777" w:rsidR="00A2109A" w:rsidRDefault="00A2109A" w:rsidP="4129B091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7164E23D" w14:textId="77777777" w:rsidR="005B7320" w:rsidRDefault="005B7320" w:rsidP="4129B091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46483E4A" w14:textId="77777777" w:rsidR="005B7320" w:rsidRDefault="005B7320" w:rsidP="005B7320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</w:tc>
      </w:tr>
    </w:tbl>
    <w:p w14:paraId="44BA82BE" w14:textId="77777777" w:rsidR="003D17E2" w:rsidRDefault="003D17E2" w:rsidP="007874BE">
      <w:permStart w:id="525290428" w:edGrp="everyone"/>
      <w:permEnd w:id="525290428"/>
    </w:p>
    <w:sectPr w:rsidR="003D17E2" w:rsidSect="00FD1AB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7" w:right="567" w:bottom="567" w:left="567" w:header="249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985B55" w14:textId="77777777" w:rsidR="00C42C07" w:rsidRDefault="00C42C07" w:rsidP="00FD1AB1">
      <w:pPr>
        <w:spacing w:after="0" w:line="240" w:lineRule="auto"/>
      </w:pPr>
      <w:r>
        <w:separator/>
      </w:r>
    </w:p>
  </w:endnote>
  <w:endnote w:type="continuationSeparator" w:id="0">
    <w:p w14:paraId="0FDA8B52" w14:textId="77777777" w:rsidR="00C42C07" w:rsidRDefault="00C42C07" w:rsidP="00FD1AB1">
      <w:pPr>
        <w:spacing w:after="0" w:line="240" w:lineRule="auto"/>
      </w:pPr>
      <w:r>
        <w:continuationSeparator/>
      </w:r>
    </w:p>
  </w:endnote>
  <w:endnote w:type="continuationNotice" w:id="1">
    <w:p w14:paraId="2711E3D8" w14:textId="77777777" w:rsidR="00C42C07" w:rsidRDefault="00C42C0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isuelt">
    <w:altName w:val="Cambria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Prophet">
    <w:altName w:val="Calibri"/>
    <w:panose1 w:val="02010503020000020004"/>
    <w:charset w:val="00"/>
    <w:family w:val="modern"/>
    <w:notTrueType/>
    <w:pitch w:val="variable"/>
    <w:sig w:usb0="E00000EF" w:usb1="500120F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isuelt Pro">
    <w:altName w:val="Calibri"/>
    <w:charset w:val="00"/>
    <w:family w:val="swiss"/>
    <w:pitch w:val="variable"/>
    <w:sig w:usb0="A00002AF" w:usb1="5000205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7B387A" w14:textId="77777777" w:rsidR="006253DD" w:rsidRDefault="006253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90"/>
      <w:gridCol w:w="3590"/>
      <w:gridCol w:w="3590"/>
    </w:tblGrid>
    <w:tr w:rsidR="4129B091" w14:paraId="0794C5FF" w14:textId="77777777" w:rsidTr="4129B091">
      <w:trPr>
        <w:trHeight w:val="300"/>
      </w:trPr>
      <w:tc>
        <w:tcPr>
          <w:tcW w:w="3590" w:type="dxa"/>
        </w:tcPr>
        <w:p w14:paraId="63266CD5" w14:textId="77777777" w:rsidR="4129B091" w:rsidRDefault="4129B091" w:rsidP="4129B091">
          <w:pPr>
            <w:pStyle w:val="Header"/>
            <w:ind w:left="-115"/>
          </w:pPr>
        </w:p>
      </w:tc>
      <w:tc>
        <w:tcPr>
          <w:tcW w:w="3590" w:type="dxa"/>
        </w:tcPr>
        <w:p w14:paraId="542A15AC" w14:textId="77777777" w:rsidR="4129B091" w:rsidRDefault="4129B091" w:rsidP="4129B091">
          <w:pPr>
            <w:pStyle w:val="Header"/>
            <w:jc w:val="center"/>
          </w:pPr>
        </w:p>
      </w:tc>
      <w:tc>
        <w:tcPr>
          <w:tcW w:w="3590" w:type="dxa"/>
        </w:tcPr>
        <w:p w14:paraId="6D8E4FB5" w14:textId="77777777" w:rsidR="4129B091" w:rsidRDefault="4129B091" w:rsidP="4129B091">
          <w:pPr>
            <w:pStyle w:val="Header"/>
            <w:ind w:right="-115"/>
            <w:jc w:val="right"/>
          </w:pPr>
        </w:p>
      </w:tc>
    </w:tr>
  </w:tbl>
  <w:p w14:paraId="717C8932" w14:textId="77777777" w:rsidR="00C95A0D" w:rsidRDefault="00C95A0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90"/>
      <w:gridCol w:w="3590"/>
      <w:gridCol w:w="3590"/>
    </w:tblGrid>
    <w:tr w:rsidR="4129B091" w14:paraId="76F3BD23" w14:textId="77777777" w:rsidTr="4129B091">
      <w:trPr>
        <w:trHeight w:val="300"/>
      </w:trPr>
      <w:tc>
        <w:tcPr>
          <w:tcW w:w="3590" w:type="dxa"/>
        </w:tcPr>
        <w:p w14:paraId="41487987" w14:textId="77777777" w:rsidR="4129B091" w:rsidRDefault="4129B091" w:rsidP="4129B091">
          <w:pPr>
            <w:pStyle w:val="Header"/>
            <w:ind w:left="-115"/>
          </w:pPr>
        </w:p>
      </w:tc>
      <w:tc>
        <w:tcPr>
          <w:tcW w:w="3590" w:type="dxa"/>
        </w:tcPr>
        <w:p w14:paraId="146AFDAC" w14:textId="77777777" w:rsidR="4129B091" w:rsidRDefault="4129B091" w:rsidP="4129B091">
          <w:pPr>
            <w:pStyle w:val="Header"/>
            <w:jc w:val="center"/>
          </w:pPr>
        </w:p>
      </w:tc>
      <w:tc>
        <w:tcPr>
          <w:tcW w:w="3590" w:type="dxa"/>
        </w:tcPr>
        <w:p w14:paraId="679269DA" w14:textId="77777777" w:rsidR="4129B091" w:rsidRDefault="4129B091" w:rsidP="4129B091">
          <w:pPr>
            <w:pStyle w:val="Header"/>
            <w:ind w:right="-115"/>
            <w:jc w:val="right"/>
          </w:pPr>
        </w:p>
      </w:tc>
    </w:tr>
  </w:tbl>
  <w:p w14:paraId="7FABEBF6" w14:textId="77777777" w:rsidR="00C95A0D" w:rsidRDefault="00C95A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9B1614" w14:textId="77777777" w:rsidR="00C42C07" w:rsidRDefault="00C42C07" w:rsidP="00FD1AB1">
      <w:pPr>
        <w:spacing w:after="0" w:line="240" w:lineRule="auto"/>
      </w:pPr>
      <w:r>
        <w:separator/>
      </w:r>
    </w:p>
  </w:footnote>
  <w:footnote w:type="continuationSeparator" w:id="0">
    <w:p w14:paraId="59F6ADE0" w14:textId="77777777" w:rsidR="00C42C07" w:rsidRDefault="00C42C07" w:rsidP="00FD1AB1">
      <w:pPr>
        <w:spacing w:after="0" w:line="240" w:lineRule="auto"/>
      </w:pPr>
      <w:r>
        <w:continuationSeparator/>
      </w:r>
    </w:p>
  </w:footnote>
  <w:footnote w:type="continuationNotice" w:id="1">
    <w:p w14:paraId="334337C1" w14:textId="77777777" w:rsidR="00C42C07" w:rsidRDefault="00C42C0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F43792" w14:textId="77777777" w:rsidR="006253DD" w:rsidRDefault="006253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90"/>
      <w:gridCol w:w="3590"/>
      <w:gridCol w:w="3590"/>
    </w:tblGrid>
    <w:tr w:rsidR="4129B091" w14:paraId="301CE874" w14:textId="77777777" w:rsidTr="4129B091">
      <w:trPr>
        <w:trHeight w:val="300"/>
      </w:trPr>
      <w:tc>
        <w:tcPr>
          <w:tcW w:w="3590" w:type="dxa"/>
        </w:tcPr>
        <w:p w14:paraId="5CF073D9" w14:textId="77777777" w:rsidR="4129B091" w:rsidRDefault="4129B091" w:rsidP="4129B091">
          <w:pPr>
            <w:pStyle w:val="Header"/>
            <w:ind w:left="-115"/>
          </w:pPr>
        </w:p>
      </w:tc>
      <w:tc>
        <w:tcPr>
          <w:tcW w:w="3590" w:type="dxa"/>
        </w:tcPr>
        <w:p w14:paraId="0F994585" w14:textId="77777777" w:rsidR="4129B091" w:rsidRDefault="4129B091" w:rsidP="4129B091">
          <w:pPr>
            <w:pStyle w:val="Header"/>
            <w:jc w:val="center"/>
          </w:pPr>
        </w:p>
      </w:tc>
      <w:tc>
        <w:tcPr>
          <w:tcW w:w="3590" w:type="dxa"/>
        </w:tcPr>
        <w:p w14:paraId="060CB232" w14:textId="77777777" w:rsidR="4129B091" w:rsidRDefault="4129B091" w:rsidP="4129B091">
          <w:pPr>
            <w:pStyle w:val="Header"/>
            <w:ind w:right="-115"/>
            <w:jc w:val="right"/>
          </w:pPr>
        </w:p>
      </w:tc>
    </w:tr>
  </w:tbl>
  <w:p w14:paraId="600E7E22" w14:textId="77777777" w:rsidR="00C95A0D" w:rsidRDefault="00C95A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CE633D" w14:textId="77777777" w:rsidR="00FD1AB1" w:rsidRDefault="4129B091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CCB8FE6" wp14:editId="585C6609">
          <wp:simplePos x="0" y="0"/>
          <wp:positionH relativeFrom="page">
            <wp:align>left</wp:align>
          </wp:positionH>
          <wp:positionV relativeFrom="paragraph">
            <wp:posOffset>-1570990</wp:posOffset>
          </wp:positionV>
          <wp:extent cx="7550150" cy="2047875"/>
          <wp:effectExtent l="0" t="0" r="0" b="9525"/>
          <wp:wrapSquare wrapText="bothSides"/>
          <wp:docPr id="91425121" name="Picture 91425121" descr="Integrating digital technologies banner and TU Dubli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1425121" name="Picture 91425121" descr="Integrating digital technologies banner and TU Dublin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150" cy="2047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F127D"/>
    <w:multiLevelType w:val="multilevel"/>
    <w:tmpl w:val="D6BA4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A4A63A6"/>
    <w:multiLevelType w:val="multilevel"/>
    <w:tmpl w:val="58B47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3350CB7"/>
    <w:multiLevelType w:val="multilevel"/>
    <w:tmpl w:val="D4288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1697A91"/>
    <w:multiLevelType w:val="multilevel"/>
    <w:tmpl w:val="CFC66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18F2100"/>
    <w:multiLevelType w:val="multilevel"/>
    <w:tmpl w:val="78746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0347124"/>
    <w:multiLevelType w:val="multilevel"/>
    <w:tmpl w:val="6E3A2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86A0C1B"/>
    <w:multiLevelType w:val="multilevel"/>
    <w:tmpl w:val="2A1AA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AC60084"/>
    <w:multiLevelType w:val="multilevel"/>
    <w:tmpl w:val="09C04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F71145D"/>
    <w:multiLevelType w:val="multilevel"/>
    <w:tmpl w:val="B2003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18B26DD"/>
    <w:multiLevelType w:val="multilevel"/>
    <w:tmpl w:val="2DFA1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31C461F"/>
    <w:multiLevelType w:val="multilevel"/>
    <w:tmpl w:val="9E7A4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7047181">
    <w:abstractNumId w:val="2"/>
  </w:num>
  <w:num w:numId="2" w16cid:durableId="1864703896">
    <w:abstractNumId w:val="6"/>
  </w:num>
  <w:num w:numId="3" w16cid:durableId="128978942">
    <w:abstractNumId w:val="7"/>
  </w:num>
  <w:num w:numId="4" w16cid:durableId="1371420640">
    <w:abstractNumId w:val="10"/>
  </w:num>
  <w:num w:numId="5" w16cid:durableId="1047489577">
    <w:abstractNumId w:val="4"/>
  </w:num>
  <w:num w:numId="6" w16cid:durableId="1421101036">
    <w:abstractNumId w:val="0"/>
  </w:num>
  <w:num w:numId="7" w16cid:durableId="1176074768">
    <w:abstractNumId w:val="8"/>
  </w:num>
  <w:num w:numId="8" w16cid:durableId="1650013512">
    <w:abstractNumId w:val="9"/>
  </w:num>
  <w:num w:numId="9" w16cid:durableId="749041351">
    <w:abstractNumId w:val="3"/>
  </w:num>
  <w:num w:numId="10" w16cid:durableId="685248505">
    <w:abstractNumId w:val="1"/>
  </w:num>
  <w:num w:numId="11" w16cid:durableId="45449395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ocumentProtection w:edit="readOnly"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799"/>
    <w:rsid w:val="00002E0C"/>
    <w:rsid w:val="00012D84"/>
    <w:rsid w:val="000250AF"/>
    <w:rsid w:val="00064140"/>
    <w:rsid w:val="000B35DB"/>
    <w:rsid w:val="000E3C65"/>
    <w:rsid w:val="000E54C2"/>
    <w:rsid w:val="000E589D"/>
    <w:rsid w:val="001069CD"/>
    <w:rsid w:val="00117F21"/>
    <w:rsid w:val="001279AB"/>
    <w:rsid w:val="001320E4"/>
    <w:rsid w:val="001450A7"/>
    <w:rsid w:val="0015268F"/>
    <w:rsid w:val="00160028"/>
    <w:rsid w:val="001B3F75"/>
    <w:rsid w:val="001B4AE1"/>
    <w:rsid w:val="001C79E8"/>
    <w:rsid w:val="001D35AD"/>
    <w:rsid w:val="001E6F03"/>
    <w:rsid w:val="00225DF1"/>
    <w:rsid w:val="00246FBD"/>
    <w:rsid w:val="00264F91"/>
    <w:rsid w:val="002710BE"/>
    <w:rsid w:val="002721AE"/>
    <w:rsid w:val="00272885"/>
    <w:rsid w:val="00275E2C"/>
    <w:rsid w:val="00294909"/>
    <w:rsid w:val="002A68F6"/>
    <w:rsid w:val="002B0D3E"/>
    <w:rsid w:val="00303848"/>
    <w:rsid w:val="003400F6"/>
    <w:rsid w:val="00366F08"/>
    <w:rsid w:val="00382618"/>
    <w:rsid w:val="00384DE1"/>
    <w:rsid w:val="00390165"/>
    <w:rsid w:val="00392F80"/>
    <w:rsid w:val="00397F2D"/>
    <w:rsid w:val="003B3A4B"/>
    <w:rsid w:val="003B426D"/>
    <w:rsid w:val="003B5AAA"/>
    <w:rsid w:val="003D17E2"/>
    <w:rsid w:val="003E7C83"/>
    <w:rsid w:val="003F2DFD"/>
    <w:rsid w:val="003F7EA5"/>
    <w:rsid w:val="003F7F20"/>
    <w:rsid w:val="00406B07"/>
    <w:rsid w:val="00416B30"/>
    <w:rsid w:val="00416D59"/>
    <w:rsid w:val="00420D85"/>
    <w:rsid w:val="004405A1"/>
    <w:rsid w:val="00454B76"/>
    <w:rsid w:val="00466172"/>
    <w:rsid w:val="00483F96"/>
    <w:rsid w:val="004B06C4"/>
    <w:rsid w:val="004C7A2E"/>
    <w:rsid w:val="004D6EF6"/>
    <w:rsid w:val="004E13F0"/>
    <w:rsid w:val="00501F8C"/>
    <w:rsid w:val="00510970"/>
    <w:rsid w:val="005224AB"/>
    <w:rsid w:val="00540292"/>
    <w:rsid w:val="005521DB"/>
    <w:rsid w:val="00576826"/>
    <w:rsid w:val="0058406B"/>
    <w:rsid w:val="00585257"/>
    <w:rsid w:val="00596529"/>
    <w:rsid w:val="005B7320"/>
    <w:rsid w:val="005C5968"/>
    <w:rsid w:val="005D5253"/>
    <w:rsid w:val="005D54EB"/>
    <w:rsid w:val="005E3B59"/>
    <w:rsid w:val="0062137E"/>
    <w:rsid w:val="006253DD"/>
    <w:rsid w:val="006276A2"/>
    <w:rsid w:val="00641D55"/>
    <w:rsid w:val="00646B99"/>
    <w:rsid w:val="0065568F"/>
    <w:rsid w:val="00690301"/>
    <w:rsid w:val="00696E32"/>
    <w:rsid w:val="006C2F06"/>
    <w:rsid w:val="006F32FD"/>
    <w:rsid w:val="00700768"/>
    <w:rsid w:val="0070132C"/>
    <w:rsid w:val="00710BC0"/>
    <w:rsid w:val="00720A2D"/>
    <w:rsid w:val="007874BE"/>
    <w:rsid w:val="0079086F"/>
    <w:rsid w:val="007918EE"/>
    <w:rsid w:val="00791CF2"/>
    <w:rsid w:val="007A7D20"/>
    <w:rsid w:val="007B7878"/>
    <w:rsid w:val="007D0361"/>
    <w:rsid w:val="007F0335"/>
    <w:rsid w:val="00801782"/>
    <w:rsid w:val="00803ED9"/>
    <w:rsid w:val="008044D3"/>
    <w:rsid w:val="00810ACD"/>
    <w:rsid w:val="008130FF"/>
    <w:rsid w:val="0083074B"/>
    <w:rsid w:val="008A0EF0"/>
    <w:rsid w:val="008A2BF6"/>
    <w:rsid w:val="008A701C"/>
    <w:rsid w:val="008A7FBC"/>
    <w:rsid w:val="008C0B54"/>
    <w:rsid w:val="008C2BFA"/>
    <w:rsid w:val="008F1ABC"/>
    <w:rsid w:val="008F5F7E"/>
    <w:rsid w:val="00943F11"/>
    <w:rsid w:val="00967D69"/>
    <w:rsid w:val="0097266B"/>
    <w:rsid w:val="009D3680"/>
    <w:rsid w:val="009D5E4E"/>
    <w:rsid w:val="009F6B6C"/>
    <w:rsid w:val="00A01C8C"/>
    <w:rsid w:val="00A2109A"/>
    <w:rsid w:val="00A25C35"/>
    <w:rsid w:val="00A664AF"/>
    <w:rsid w:val="00AA3287"/>
    <w:rsid w:val="00AA404B"/>
    <w:rsid w:val="00AB1C9A"/>
    <w:rsid w:val="00AB2A61"/>
    <w:rsid w:val="00AC1155"/>
    <w:rsid w:val="00AF6E36"/>
    <w:rsid w:val="00B11748"/>
    <w:rsid w:val="00B1272C"/>
    <w:rsid w:val="00B3370E"/>
    <w:rsid w:val="00B3383F"/>
    <w:rsid w:val="00B366CE"/>
    <w:rsid w:val="00B523DC"/>
    <w:rsid w:val="00B66115"/>
    <w:rsid w:val="00BB54E1"/>
    <w:rsid w:val="00BE2CF0"/>
    <w:rsid w:val="00BF6465"/>
    <w:rsid w:val="00C17651"/>
    <w:rsid w:val="00C370FF"/>
    <w:rsid w:val="00C405EE"/>
    <w:rsid w:val="00C42C07"/>
    <w:rsid w:val="00C456A2"/>
    <w:rsid w:val="00C92E18"/>
    <w:rsid w:val="00C95A0D"/>
    <w:rsid w:val="00CA6300"/>
    <w:rsid w:val="00CA774E"/>
    <w:rsid w:val="00CD44DE"/>
    <w:rsid w:val="00CD5CEF"/>
    <w:rsid w:val="00CE24AF"/>
    <w:rsid w:val="00CE6799"/>
    <w:rsid w:val="00CF1C80"/>
    <w:rsid w:val="00CF5CFB"/>
    <w:rsid w:val="00D007FB"/>
    <w:rsid w:val="00D16D98"/>
    <w:rsid w:val="00D2266F"/>
    <w:rsid w:val="00D27D80"/>
    <w:rsid w:val="00D43D4B"/>
    <w:rsid w:val="00D83987"/>
    <w:rsid w:val="00D90E4F"/>
    <w:rsid w:val="00D960CD"/>
    <w:rsid w:val="00DA7C83"/>
    <w:rsid w:val="00DD7572"/>
    <w:rsid w:val="00DE0D35"/>
    <w:rsid w:val="00DF048B"/>
    <w:rsid w:val="00E0265D"/>
    <w:rsid w:val="00E05E75"/>
    <w:rsid w:val="00E07B7B"/>
    <w:rsid w:val="00E16CFF"/>
    <w:rsid w:val="00E319B6"/>
    <w:rsid w:val="00E53E3C"/>
    <w:rsid w:val="00E60849"/>
    <w:rsid w:val="00E65E86"/>
    <w:rsid w:val="00E767B5"/>
    <w:rsid w:val="00EA7074"/>
    <w:rsid w:val="00ED142B"/>
    <w:rsid w:val="00ED78A8"/>
    <w:rsid w:val="00F1628E"/>
    <w:rsid w:val="00F574C6"/>
    <w:rsid w:val="00F70F91"/>
    <w:rsid w:val="00F76560"/>
    <w:rsid w:val="00F84FC6"/>
    <w:rsid w:val="00FB5BA4"/>
    <w:rsid w:val="00FD1AB1"/>
    <w:rsid w:val="00FD2EAE"/>
    <w:rsid w:val="00FE1CFF"/>
    <w:rsid w:val="2B2F531D"/>
    <w:rsid w:val="3A2E3EB6"/>
    <w:rsid w:val="4129B091"/>
    <w:rsid w:val="569CE036"/>
    <w:rsid w:val="7483A081"/>
    <w:rsid w:val="7BD6C455"/>
    <w:rsid w:val="7ED29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9F8A15"/>
  <w15:chartTrackingRefBased/>
  <w15:docId w15:val="{576330B4-5E6B-4582-A623-48AA6109E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3F11"/>
  </w:style>
  <w:style w:type="paragraph" w:styleId="Heading1">
    <w:name w:val="heading 1"/>
    <w:basedOn w:val="Normal"/>
    <w:next w:val="Normal"/>
    <w:link w:val="Heading1Char"/>
    <w:uiPriority w:val="9"/>
    <w:qFormat/>
    <w:rsid w:val="00A664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07E89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664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7E89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64AF"/>
    <w:pPr>
      <w:keepNext/>
      <w:keepLines/>
      <w:spacing w:before="160" w:after="80"/>
      <w:outlineLvl w:val="2"/>
    </w:pPr>
    <w:rPr>
      <w:rFonts w:eastAsiaTheme="majorEastAsia" w:cstheme="majorBidi"/>
      <w:color w:val="007E89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64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07E89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664AF"/>
    <w:pPr>
      <w:keepNext/>
      <w:keepLines/>
      <w:spacing w:before="80" w:after="40"/>
      <w:outlineLvl w:val="4"/>
    </w:pPr>
    <w:rPr>
      <w:rFonts w:eastAsiaTheme="majorEastAsia" w:cstheme="majorBidi"/>
      <w:color w:val="007E89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664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00AEF8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664AF"/>
    <w:pPr>
      <w:keepNext/>
      <w:keepLines/>
      <w:spacing w:before="40" w:after="0"/>
      <w:outlineLvl w:val="6"/>
    </w:pPr>
    <w:rPr>
      <w:rFonts w:eastAsiaTheme="majorEastAsia" w:cstheme="majorBidi"/>
      <w:color w:val="00AEF8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664AF"/>
    <w:pPr>
      <w:keepNext/>
      <w:keepLines/>
      <w:spacing w:after="0"/>
      <w:outlineLvl w:val="7"/>
    </w:pPr>
    <w:rPr>
      <w:rFonts w:eastAsiaTheme="majorEastAsia" w:cstheme="majorBidi"/>
      <w:i/>
      <w:iCs/>
      <w:color w:val="0076A9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664AF"/>
    <w:pPr>
      <w:keepNext/>
      <w:keepLines/>
      <w:spacing w:after="0"/>
      <w:outlineLvl w:val="8"/>
    </w:pPr>
    <w:rPr>
      <w:rFonts w:eastAsiaTheme="majorEastAsia" w:cstheme="majorBidi"/>
      <w:color w:val="0076A9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64AF"/>
    <w:rPr>
      <w:rFonts w:asciiTheme="majorHAnsi" w:eastAsiaTheme="majorEastAsia" w:hAnsiTheme="majorHAnsi" w:cstheme="majorBidi"/>
      <w:color w:val="007E89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664AF"/>
    <w:rPr>
      <w:rFonts w:asciiTheme="majorHAnsi" w:eastAsiaTheme="majorEastAsia" w:hAnsiTheme="majorHAnsi" w:cstheme="majorBidi"/>
      <w:color w:val="007E89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64AF"/>
    <w:rPr>
      <w:rFonts w:eastAsiaTheme="majorEastAsia" w:cstheme="majorBidi"/>
      <w:color w:val="007E89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64AF"/>
    <w:rPr>
      <w:rFonts w:eastAsiaTheme="majorEastAsia" w:cstheme="majorBidi"/>
      <w:i/>
      <w:iCs/>
      <w:color w:val="007E89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664AF"/>
    <w:rPr>
      <w:rFonts w:eastAsiaTheme="majorEastAsia" w:cstheme="majorBidi"/>
      <w:color w:val="007E89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664AF"/>
    <w:rPr>
      <w:rFonts w:eastAsiaTheme="majorEastAsia" w:cstheme="majorBidi"/>
      <w:i/>
      <w:iCs/>
      <w:color w:val="00AEF8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664AF"/>
    <w:rPr>
      <w:rFonts w:eastAsiaTheme="majorEastAsia" w:cstheme="majorBidi"/>
      <w:color w:val="00AEF8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664AF"/>
    <w:rPr>
      <w:rFonts w:eastAsiaTheme="majorEastAsia" w:cstheme="majorBidi"/>
      <w:i/>
      <w:iCs/>
      <w:color w:val="0076A9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664AF"/>
    <w:rPr>
      <w:rFonts w:eastAsiaTheme="majorEastAsia" w:cstheme="majorBidi"/>
      <w:color w:val="0076A9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664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64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64AF"/>
    <w:pPr>
      <w:numPr>
        <w:ilvl w:val="1"/>
      </w:numPr>
    </w:pPr>
    <w:rPr>
      <w:rFonts w:eastAsiaTheme="majorEastAsia" w:cstheme="majorBidi"/>
      <w:color w:val="00AEF8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664AF"/>
    <w:rPr>
      <w:rFonts w:eastAsiaTheme="majorEastAsia" w:cstheme="majorBidi"/>
      <w:color w:val="00AEF8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664AF"/>
    <w:pPr>
      <w:spacing w:before="160"/>
      <w:jc w:val="center"/>
    </w:pPr>
    <w:rPr>
      <w:i/>
      <w:iCs/>
      <w:color w:val="0092D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64AF"/>
    <w:rPr>
      <w:i/>
      <w:iCs/>
      <w:color w:val="0092D0" w:themeColor="text1" w:themeTint="BF"/>
    </w:rPr>
  </w:style>
  <w:style w:type="paragraph" w:styleId="ListParagraph">
    <w:name w:val="List Paragraph"/>
    <w:basedOn w:val="Normal"/>
    <w:uiPriority w:val="34"/>
    <w:qFormat/>
    <w:rsid w:val="00A664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664AF"/>
    <w:rPr>
      <w:i/>
      <w:iCs/>
      <w:color w:val="007E89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64AF"/>
    <w:pPr>
      <w:pBdr>
        <w:top w:val="single" w:sz="4" w:space="10" w:color="007E89" w:themeColor="accent1" w:themeShade="BF"/>
        <w:bottom w:val="single" w:sz="4" w:space="10" w:color="007E89" w:themeColor="accent1" w:themeShade="BF"/>
      </w:pBdr>
      <w:spacing w:before="360" w:after="360"/>
      <w:ind w:left="864" w:right="864"/>
      <w:jc w:val="center"/>
    </w:pPr>
    <w:rPr>
      <w:i/>
      <w:iCs/>
      <w:color w:val="007E89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64AF"/>
    <w:rPr>
      <w:i/>
      <w:iCs/>
      <w:color w:val="007E89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664AF"/>
    <w:rPr>
      <w:b/>
      <w:bCs/>
      <w:smallCaps/>
      <w:color w:val="007E89" w:themeColor="accent1" w:themeShade="BF"/>
      <w:spacing w:val="5"/>
    </w:rPr>
  </w:style>
  <w:style w:type="table" w:styleId="TableGrid">
    <w:name w:val="Table Grid"/>
    <w:basedOn w:val="TableNormal"/>
    <w:uiPriority w:val="39"/>
    <w:rsid w:val="00D226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92F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2F8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D1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1AB1"/>
  </w:style>
  <w:style w:type="paragraph" w:styleId="Footer">
    <w:name w:val="footer"/>
    <w:basedOn w:val="Normal"/>
    <w:link w:val="FooterChar"/>
    <w:uiPriority w:val="99"/>
    <w:unhideWhenUsed/>
    <w:rsid w:val="00FD1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1AB1"/>
  </w:style>
  <w:style w:type="character" w:styleId="PlaceholderText">
    <w:name w:val="Placeholder Text"/>
    <w:basedOn w:val="DefaultParagraphFont"/>
    <w:uiPriority w:val="99"/>
    <w:semiHidden/>
    <w:rsid w:val="003F7EA5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25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3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19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757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2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586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71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614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9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87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85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64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33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743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92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95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41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5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04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2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50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31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37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6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5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53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5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56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83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406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509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80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969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58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24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8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36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209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75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27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83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26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57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8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6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01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33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8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24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04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7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20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109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6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46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67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4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74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36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09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156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83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97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381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4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6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8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3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82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1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1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4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6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8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53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41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04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7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5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8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0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9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8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7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1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3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84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911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039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48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93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57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ces.boylan\Downloads\Professional%20Services%20-%20Integrating%20Digital%20Technologies%20Case%20Study%20TEMPLATE%20file.dotx" TargetMode="External"/></Relationships>
</file>

<file path=word/theme/theme1.xml><?xml version="1.0" encoding="utf-8"?>
<a:theme xmlns:a="http://schemas.openxmlformats.org/drawingml/2006/main" name="Office Theme">
  <a:themeElements>
    <a:clrScheme name="TU Dublin">
      <a:dk1>
        <a:srgbClr val="004C6C"/>
      </a:dk1>
      <a:lt1>
        <a:sysClr val="window" lastClr="FFFFFF"/>
      </a:lt1>
      <a:dk2>
        <a:srgbClr val="004C6C"/>
      </a:dk2>
      <a:lt2>
        <a:srgbClr val="E7E6E6"/>
      </a:lt2>
      <a:accent1>
        <a:srgbClr val="00A9B7"/>
      </a:accent1>
      <a:accent2>
        <a:srgbClr val="B60057"/>
      </a:accent2>
      <a:accent3>
        <a:srgbClr val="2856A3"/>
      </a:accent3>
      <a:accent4>
        <a:srgbClr val="E1E044"/>
      </a:accent4>
      <a:accent5>
        <a:srgbClr val="837EBA"/>
      </a:accent5>
      <a:accent6>
        <a:srgbClr val="F49D6C"/>
      </a:accent6>
      <a:hlink>
        <a:srgbClr val="0563C1"/>
      </a:hlink>
      <a:folHlink>
        <a:srgbClr val="954F72"/>
      </a:folHlink>
    </a:clrScheme>
    <a:fontScheme name="TU Dublin">
      <a:majorFont>
        <a:latin typeface="Prophet"/>
        <a:ea typeface=""/>
        <a:cs typeface=""/>
      </a:majorFont>
      <a:minorFont>
        <a:latin typeface="Visuel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noFill/>
        </a:ln>
      </a:spPr>
      <a:bodyPr rtlCol="0" anchor="ctr"/>
      <a:lstStyle/>
      <a:style>
        <a:lnRef idx="2">
          <a:schemeClr val="accent5">
            <a:shade val="15000"/>
          </a:schemeClr>
        </a:lnRef>
        <a:fillRef idx="1">
          <a:schemeClr val="accent5"/>
        </a:fillRef>
        <a:effectRef idx="0">
          <a:schemeClr val="accent5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4FBB46F4914A4FA96F2E8CFEBEC19F" ma:contentTypeVersion="4" ma:contentTypeDescription="Create a new document." ma:contentTypeScope="" ma:versionID="cc8ed90039d5e6a8048059c0210b0f9b">
  <xsd:schema xmlns:xsd="http://www.w3.org/2001/XMLSchema" xmlns:xs="http://www.w3.org/2001/XMLSchema" xmlns:p="http://schemas.microsoft.com/office/2006/metadata/properties" xmlns:ns2="934eff03-6292-49a2-8d93-121300e58586" targetNamespace="http://schemas.microsoft.com/office/2006/metadata/properties" ma:root="true" ma:fieldsID="b07216c068772beb234720d5c4124b9c" ns2:_="">
    <xsd:import namespace="934eff03-6292-49a2-8d93-121300e585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eff03-6292-49a2-8d93-121300e585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D50C91-1C7A-41BF-BEFC-C7BB8D1144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5CFCCE-19D0-4EEF-89BF-9356EEE590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4eff03-6292-49a2-8d93-121300e585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84C3CD8-8546-413E-AC05-84A2403C57B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13F2CA0-BDEB-49E2-BC93-A4EC7119F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Professional Services - Integrating Digital Technologies Case Study TEMPLATE file</Template>
  <TotalTime>2</TotalTime>
  <Pages>2</Pages>
  <Words>46</Words>
  <Characters>267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Boylan</dc:creator>
  <cp:keywords/>
  <dc:description/>
  <cp:lastModifiedBy>Frances Boylan</cp:lastModifiedBy>
  <cp:revision>2</cp:revision>
  <dcterms:created xsi:type="dcterms:W3CDTF">2025-04-04T14:32:00Z</dcterms:created>
  <dcterms:modified xsi:type="dcterms:W3CDTF">2025-04-04T14:34:00Z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0x0101000C4FBB46F4914A4FA96F2E8CFEBEC19F</vt:lpwstr>
  </property>
</Properties>
</file>