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pPr w:leftFromText="181" w:rightFromText="181" w:vertAnchor="page" w:tblpXSpec="center" w:tblpY="2981"/>
        <w:tblOverlap w:val="never"/>
        <w:tblW w:w="11057" w:type="dxa"/>
        <w:tblLook w:val="04A0" w:firstRow="1" w:lastRow="0" w:firstColumn="1" w:lastColumn="0" w:noHBand="0" w:noVBand="1"/>
      </w:tblPr>
      <w:tblGrid>
        <w:gridCol w:w="5529"/>
        <w:gridCol w:w="5528"/>
      </w:tblGrid>
      <w:tr w:rsidR="003760B1" w14:paraId="73ED82EB" w14:textId="77777777" w:rsidTr="0018111C">
        <w:trPr>
          <w:trHeight w:val="340"/>
        </w:trPr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25E5B3BD" w14:textId="77777777" w:rsidR="003760B1" w:rsidRPr="009E5E50" w:rsidRDefault="003760B1" w:rsidP="00406B07">
            <w:pPr>
              <w:tabs>
                <w:tab w:val="left" w:pos="6094"/>
              </w:tabs>
              <w:jc w:val="center"/>
              <w:rPr>
                <w:color w:val="171717" w:themeColor="background2" w:themeShade="1A"/>
                <w:sz w:val="28"/>
                <w:szCs w:val="28"/>
              </w:rPr>
            </w:pPr>
            <w:r w:rsidRPr="009E5E50">
              <w:rPr>
                <w:color w:val="171717" w:themeColor="background2" w:themeShade="1A"/>
                <w:sz w:val="28"/>
                <w:szCs w:val="28"/>
              </w:rPr>
              <w:t>Case Study:</w:t>
            </w:r>
          </w:p>
        </w:tc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E6E5F1" w:themeColor="accent5" w:themeTint="33"/>
            </w:tcBorders>
            <w:shd w:val="clear" w:color="auto" w:fill="837EBA" w:themeFill="accent5"/>
            <w:vAlign w:val="center"/>
          </w:tcPr>
          <w:p w14:paraId="782D10E1" w14:textId="77777777" w:rsidR="003760B1" w:rsidRPr="003760B1" w:rsidRDefault="003760B1" w:rsidP="00406B07">
            <w:pPr>
              <w:tabs>
                <w:tab w:val="left" w:pos="6094"/>
              </w:tabs>
              <w:jc w:val="center"/>
              <w:rPr>
                <w:rFonts w:asciiTheme="majorHAnsi" w:hAnsiTheme="majorHAnsi"/>
                <w:color w:val="171717" w:themeColor="background2" w:themeShade="1A"/>
                <w:sz w:val="28"/>
                <w:szCs w:val="28"/>
              </w:rPr>
            </w:pPr>
          </w:p>
        </w:tc>
      </w:tr>
      <w:tr w:rsidR="00406B07" w14:paraId="26B20DAB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79C462E2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1205491609" w:edGrp="everyone" w:colFirst="1" w:colLast="1"/>
            <w:r w:rsidRPr="003760B1">
              <w:rPr>
                <w:rFonts w:ascii="Visuelt Pro" w:hAnsi="Visuelt Pro"/>
                <w:color w:val="575198" w:themeColor="accent5" w:themeShade="BF"/>
              </w:rPr>
              <w:t>Title</w:t>
            </w:r>
          </w:p>
        </w:tc>
        <w:tc>
          <w:tcPr>
            <w:tcW w:w="5528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7E127F7E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6A7365E4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17C32D91" w14:textId="77777777" w:rsidR="00406B07" w:rsidRPr="007874BE" w:rsidRDefault="00406B07" w:rsidP="00406B07">
            <w:pPr>
              <w:tabs>
                <w:tab w:val="left" w:pos="6094"/>
              </w:tabs>
              <w:rPr>
                <w:rFonts w:ascii="Visuelt Pro" w:hAnsi="Visuelt Pro"/>
              </w:rPr>
            </w:pPr>
            <w:permStart w:id="732837231" w:edGrp="everyone" w:colFirst="1" w:colLast="1"/>
            <w:permEnd w:id="1205491609"/>
            <w:r w:rsidRPr="003760B1">
              <w:rPr>
                <w:rFonts w:ascii="Visuelt Pro" w:hAnsi="Visuelt Pro"/>
                <w:color w:val="575198" w:themeColor="accent5" w:themeShade="BF"/>
              </w:rPr>
              <w:t>Author(s)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35B7E25A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72EFF97B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6818DBCE" w14:textId="77777777" w:rsidR="00406B07" w:rsidRPr="007874BE" w:rsidRDefault="00406B07" w:rsidP="00406B07">
            <w:pPr>
              <w:tabs>
                <w:tab w:val="left" w:pos="6094"/>
              </w:tabs>
            </w:pPr>
            <w:permStart w:id="125003842" w:edGrp="everyone" w:colFirst="1" w:colLast="1"/>
            <w:permEnd w:id="732837231"/>
            <w:r w:rsidRPr="003760B1">
              <w:rPr>
                <w:rFonts w:ascii="Visuelt Pro" w:hAnsi="Visuelt Pro"/>
                <w:color w:val="575198" w:themeColor="accent5" w:themeShade="BF"/>
              </w:rPr>
              <w:t>Module Title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1CB550F8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3A359FA3" w14:textId="77777777" w:rsidTr="00406B07">
        <w:trPr>
          <w:trHeight w:hRule="exact" w:val="340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7B42D725" w14:textId="77777777" w:rsidR="00406B07" w:rsidRPr="003760B1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596457689" w:edGrp="everyone" w:colFirst="1" w:colLast="1"/>
            <w:permEnd w:id="125003842"/>
            <w:r w:rsidRPr="003760B1">
              <w:rPr>
                <w:rFonts w:ascii="Visuelt Pro" w:hAnsi="Visuelt Pro"/>
                <w:color w:val="575198" w:themeColor="accent5" w:themeShade="BF"/>
              </w:rPr>
              <w:t xml:space="preserve">Student Cohort </w:t>
            </w:r>
            <w:r w:rsidRPr="003760B1">
              <w:rPr>
                <w:rFonts w:ascii="Visuelt Pro" w:hAnsi="Visuelt Pro"/>
                <w:color w:val="575198" w:themeColor="accent5" w:themeShade="BF"/>
                <w:sz w:val="18"/>
                <w:szCs w:val="18"/>
              </w:rPr>
              <w:t>(Programme year / FT or PT / UG, PG, or AP)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4E44A332" w14:textId="77777777" w:rsidR="00406B07" w:rsidRDefault="00406B07" w:rsidP="00406B07">
            <w:pPr>
              <w:tabs>
                <w:tab w:val="left" w:pos="6094"/>
              </w:tabs>
            </w:pPr>
          </w:p>
        </w:tc>
      </w:tr>
      <w:tr w:rsidR="00406B07" w14:paraId="16F25BA3" w14:textId="77777777" w:rsidTr="00406B07">
        <w:trPr>
          <w:trHeight w:hRule="exact" w:val="283"/>
        </w:trPr>
        <w:tc>
          <w:tcPr>
            <w:tcW w:w="5529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vAlign w:val="center"/>
          </w:tcPr>
          <w:p w14:paraId="363A0E53" w14:textId="77777777" w:rsidR="00406B07" w:rsidRPr="003760B1" w:rsidRDefault="00406B07" w:rsidP="00406B07">
            <w:pPr>
              <w:tabs>
                <w:tab w:val="left" w:pos="6094"/>
              </w:tabs>
              <w:rPr>
                <w:rFonts w:ascii="Visuelt Pro" w:hAnsi="Visuelt Pro"/>
                <w:color w:val="575198" w:themeColor="accent5" w:themeShade="BF"/>
              </w:rPr>
            </w:pPr>
            <w:permStart w:id="11942598" w:edGrp="everyone" w:colFirst="1" w:colLast="1"/>
            <w:permEnd w:id="1596457689"/>
            <w:r w:rsidRPr="003760B1">
              <w:rPr>
                <w:rFonts w:ascii="Visuelt Pro" w:hAnsi="Visuelt Pro"/>
                <w:color w:val="575198" w:themeColor="accent5" w:themeShade="BF"/>
              </w:rPr>
              <w:t>On which campus were the F2F interactions</w:t>
            </w:r>
          </w:p>
        </w:tc>
        <w:tc>
          <w:tcPr>
            <w:tcW w:w="5528" w:type="dxa"/>
            <w:tcBorders>
              <w:top w:val="single" w:sz="4" w:space="0" w:color="B4B1D5" w:themeColor="accent5" w:themeTint="99"/>
              <w:left w:val="single" w:sz="4" w:space="0" w:color="837EBA" w:themeColor="accent5"/>
              <w:bottom w:val="single" w:sz="4" w:space="0" w:color="B4B1D5" w:themeColor="accent5" w:themeTint="99"/>
              <w:right w:val="single" w:sz="4" w:space="0" w:color="B4B1D5" w:themeColor="accent5" w:themeTint="99"/>
            </w:tcBorders>
            <w:shd w:val="clear" w:color="auto" w:fill="E6E5F1" w:themeFill="accent5" w:themeFillTint="33"/>
            <w:vAlign w:val="center"/>
          </w:tcPr>
          <w:p w14:paraId="6C446562" w14:textId="77777777" w:rsidR="00406B07" w:rsidRDefault="00406B07" w:rsidP="00406B07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margin" w:tblpXSpec="center" w:tblpY="5030"/>
        <w:tblOverlap w:val="never"/>
        <w:tblW w:w="11057" w:type="dxa"/>
        <w:tblLook w:val="04A0" w:firstRow="1" w:lastRow="0" w:firstColumn="1" w:lastColumn="0" w:noHBand="0" w:noVBand="1"/>
      </w:tblPr>
      <w:tblGrid>
        <w:gridCol w:w="11057"/>
      </w:tblGrid>
      <w:tr w:rsidR="00406B07" w14:paraId="5257D9E7" w14:textId="77777777" w:rsidTr="00BB54E1">
        <w:trPr>
          <w:trHeight w:val="283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shd w:val="clear" w:color="auto" w:fill="837EBA" w:themeFill="accent5"/>
            <w:vAlign w:val="center"/>
          </w:tcPr>
          <w:permEnd w:id="11942598"/>
          <w:p w14:paraId="6AB23994" w14:textId="77777777" w:rsidR="00406B07" w:rsidRPr="00D86334" w:rsidRDefault="00406B07" w:rsidP="00406B07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D86334">
              <w:rPr>
                <w:color w:val="171717" w:themeColor="background2" w:themeShade="1A"/>
              </w:rPr>
              <w:t>Introduction &amp; Context (100-150 words)</w:t>
            </w:r>
            <w:permStart w:id="384859114" w:edGrp="everyone"/>
            <w:permEnd w:id="384859114"/>
          </w:p>
        </w:tc>
      </w:tr>
      <w:tr w:rsidR="00406B07" w14:paraId="6F26CCD2" w14:textId="77777777" w:rsidTr="00A25C35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0F4F456B" w14:textId="77777777" w:rsidR="00406B07" w:rsidRDefault="00406B07" w:rsidP="00A25C35">
            <w:pPr>
              <w:tabs>
                <w:tab w:val="left" w:pos="6094"/>
              </w:tabs>
            </w:pPr>
          </w:p>
        </w:tc>
      </w:tr>
      <w:tr w:rsidR="007A7D20" w14:paraId="2F609798" w14:textId="77777777" w:rsidTr="00BB54E1">
        <w:trPr>
          <w:trHeight w:hRule="exact" w:val="366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837EBA" w:themeFill="accent5"/>
            <w:vAlign w:val="center"/>
          </w:tcPr>
          <w:p w14:paraId="3E8C81E9" w14:textId="77777777" w:rsidR="007A7D20" w:rsidRPr="00D86334" w:rsidRDefault="00D86334" w:rsidP="00406B07">
            <w:pPr>
              <w:tabs>
                <w:tab w:val="left" w:pos="6094"/>
              </w:tabs>
              <w:rPr>
                <w:rFonts w:ascii="Visuelt" w:hAnsi="Visuelt"/>
              </w:rPr>
            </w:pPr>
            <w:r w:rsidRPr="00D86334">
              <w:rPr>
                <w:rFonts w:ascii="Visuelt" w:hAnsi="Visuelt"/>
              </w:rPr>
              <w:t>Changes made to practice (100-150 words)</w:t>
            </w:r>
          </w:p>
        </w:tc>
      </w:tr>
      <w:tr w:rsidR="00BB54E1" w14:paraId="6B2149AA" w14:textId="77777777" w:rsidTr="00A25C35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27A474CB" w14:textId="77777777" w:rsidR="00343687" w:rsidRDefault="00343687" w:rsidP="007D5041">
            <w:pPr>
              <w:tabs>
                <w:tab w:val="left" w:pos="6094"/>
              </w:tabs>
              <w:rPr>
                <w:rFonts w:ascii="Visuelt Pro" w:hAnsi="Visuelt Pro"/>
                <w:color w:val="FFFFFF" w:themeColor="background1"/>
              </w:rPr>
            </w:pPr>
          </w:p>
        </w:tc>
      </w:tr>
      <w:tr w:rsidR="00297BE0" w14:paraId="51C1FC39" w14:textId="77777777" w:rsidTr="00297BE0">
        <w:trPr>
          <w:trHeight w:hRule="exact" w:val="397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837EBA" w:themeFill="accent5"/>
            <w:vAlign w:val="center"/>
          </w:tcPr>
          <w:p w14:paraId="7713E841" w14:textId="77777777" w:rsidR="00297BE0" w:rsidRPr="00297BE0" w:rsidRDefault="00297BE0" w:rsidP="00297BE0">
            <w:pPr>
              <w:tabs>
                <w:tab w:val="left" w:pos="6094"/>
              </w:tabs>
              <w:rPr>
                <w:color w:val="FFFFFF" w:themeColor="background1"/>
              </w:rPr>
            </w:pPr>
            <w:r w:rsidRPr="00297BE0">
              <w:t>Observations on Student Engagement (100-150 words)</w:t>
            </w:r>
          </w:p>
        </w:tc>
      </w:tr>
      <w:tr w:rsidR="00297BE0" w14:paraId="0E3358D7" w14:textId="77777777" w:rsidTr="00297BE0">
        <w:trPr>
          <w:trHeight w:hRule="exact" w:val="2608"/>
        </w:trPr>
        <w:tc>
          <w:tcPr>
            <w:tcW w:w="11057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  <w:vAlign w:val="center"/>
          </w:tcPr>
          <w:p w14:paraId="19F6053B" w14:textId="77777777" w:rsidR="00297BE0" w:rsidRPr="00297BE0" w:rsidRDefault="00297BE0" w:rsidP="00297BE0">
            <w:pPr>
              <w:tabs>
                <w:tab w:val="left" w:pos="6094"/>
              </w:tabs>
            </w:pPr>
          </w:p>
        </w:tc>
      </w:tr>
    </w:tbl>
    <w:tbl>
      <w:tblPr>
        <w:tblStyle w:val="TableGrid"/>
        <w:tblpPr w:leftFromText="181" w:rightFromText="181" w:vertAnchor="page" w:horzAnchor="page" w:tblpX="422" w:tblpY="2378"/>
        <w:tblOverlap w:val="never"/>
        <w:tblW w:w="11052" w:type="dxa"/>
        <w:tblLook w:val="04A0" w:firstRow="1" w:lastRow="0" w:firstColumn="1" w:lastColumn="0" w:noHBand="0" w:noVBand="1"/>
      </w:tblPr>
      <w:tblGrid>
        <w:gridCol w:w="11052"/>
      </w:tblGrid>
      <w:tr w:rsidR="00BB54E1" w:rsidRPr="003D17E2" w14:paraId="5D92C64C" w14:textId="77777777" w:rsidTr="00297BE0">
        <w:trPr>
          <w:trHeight w:val="283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837EBA" w:themeColor="accent5"/>
              <w:bottom w:val="single" w:sz="4" w:space="0" w:color="837EBA" w:themeColor="accent5"/>
              <w:right w:val="single" w:sz="4" w:space="0" w:color="837EBA" w:themeColor="accent5"/>
            </w:tcBorders>
            <w:shd w:val="clear" w:color="auto" w:fill="837EBA" w:themeFill="accent5"/>
            <w:vAlign w:val="bottom"/>
          </w:tcPr>
          <w:p w14:paraId="62E3F09E" w14:textId="77777777" w:rsidR="00BB54E1" w:rsidRPr="00D86334" w:rsidRDefault="00BB54E1" w:rsidP="00297BE0">
            <w:pPr>
              <w:tabs>
                <w:tab w:val="left" w:pos="6094"/>
              </w:tabs>
              <w:rPr>
                <w:color w:val="171717" w:themeColor="background2" w:themeShade="1A"/>
              </w:rPr>
            </w:pPr>
            <w:r w:rsidRPr="00D86334">
              <w:rPr>
                <w:color w:val="171717" w:themeColor="background2" w:themeShade="1A"/>
              </w:rPr>
              <w:t xml:space="preserve">Reflection - </w:t>
            </w:r>
            <w:r w:rsidRPr="00D86334">
              <w:rPr>
                <w:color w:val="171717" w:themeColor="background2" w:themeShade="1A"/>
                <w:sz w:val="20"/>
                <w:szCs w:val="20"/>
              </w:rPr>
              <w:t>suggest a piece of advice from the experience (50 – 100 words)</w:t>
            </w:r>
          </w:p>
        </w:tc>
      </w:tr>
      <w:tr w:rsidR="00BB54E1" w14:paraId="1C1A98CB" w14:textId="77777777" w:rsidTr="00297BE0">
        <w:trPr>
          <w:trHeight w:hRule="exact" w:val="1531"/>
        </w:trPr>
        <w:tc>
          <w:tcPr>
            <w:tcW w:w="11052" w:type="dxa"/>
            <w:tcBorders>
              <w:top w:val="single" w:sz="4" w:space="0" w:color="837EBA" w:themeColor="accent5"/>
              <w:left w:val="single" w:sz="4" w:space="0" w:color="B4B1D5"/>
              <w:bottom w:val="single" w:sz="4" w:space="0" w:color="B4B1D5"/>
              <w:right w:val="single" w:sz="4" w:space="0" w:color="B4B1D5"/>
            </w:tcBorders>
            <w:shd w:val="clear" w:color="auto" w:fill="E6E5F1" w:themeFill="accent5" w:themeFillTint="33"/>
          </w:tcPr>
          <w:p w14:paraId="62CE36D6" w14:textId="77777777" w:rsidR="007D074A" w:rsidRDefault="007D074A" w:rsidP="00297BE0">
            <w:pPr>
              <w:tabs>
                <w:tab w:val="left" w:pos="6094"/>
              </w:tabs>
            </w:pPr>
          </w:p>
        </w:tc>
      </w:tr>
    </w:tbl>
    <w:p w14:paraId="4364708C" w14:textId="77777777" w:rsidR="003D17E2" w:rsidRDefault="003D17E2" w:rsidP="007874BE"/>
    <w:sectPr w:rsidR="003D17E2" w:rsidSect="00397F2D">
      <w:headerReference w:type="default" r:id="rId11"/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F1D2DA2" w14:textId="77777777" w:rsidR="006E0E92" w:rsidRDefault="006E0E92" w:rsidP="00297BE0">
      <w:pPr>
        <w:spacing w:after="0" w:line="240" w:lineRule="auto"/>
      </w:pPr>
      <w:r>
        <w:separator/>
      </w:r>
    </w:p>
  </w:endnote>
  <w:endnote w:type="continuationSeparator" w:id="0">
    <w:p w14:paraId="47A49488" w14:textId="77777777" w:rsidR="006E0E92" w:rsidRDefault="006E0E92" w:rsidP="00297BE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isuelt">
    <w:panose1 w:val="00000500000000000000"/>
    <w:charset w:val="00"/>
    <w:family w:val="modern"/>
    <w:notTrueType/>
    <w:pitch w:val="variable"/>
    <w:sig w:usb0="00000007" w:usb1="00000001" w:usb2="00000000" w:usb3="00000000" w:csb0="00000093" w:csb1="00000000"/>
  </w:font>
  <w:font w:name="Prophet">
    <w:panose1 w:val="02010503020000020004"/>
    <w:charset w:val="00"/>
    <w:family w:val="modern"/>
    <w:notTrueType/>
    <w:pitch w:val="variable"/>
    <w:sig w:usb0="E00000EF" w:usb1="500120FB" w:usb2="00000000" w:usb3="00000000" w:csb0="00000093" w:csb1="00000000"/>
  </w:font>
  <w:font w:name="Visuelt Pro">
    <w:altName w:val="Calibri"/>
    <w:charset w:val="00"/>
    <w:family w:val="swiss"/>
    <w:pitch w:val="variable"/>
    <w:sig w:usb0="A00002AF" w:usb1="5000205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86B70E" w14:textId="77777777" w:rsidR="006E0E92" w:rsidRDefault="006E0E92" w:rsidP="00297BE0">
      <w:pPr>
        <w:spacing w:after="0" w:line="240" w:lineRule="auto"/>
      </w:pPr>
      <w:r>
        <w:separator/>
      </w:r>
    </w:p>
  </w:footnote>
  <w:footnote w:type="continuationSeparator" w:id="0">
    <w:p w14:paraId="3F00EA93" w14:textId="77777777" w:rsidR="006E0E92" w:rsidRDefault="006E0E92" w:rsidP="00297BE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15E306" w14:textId="77777777" w:rsidR="00297BE0" w:rsidRDefault="00297BE0">
    <w:pPr>
      <w:pStyle w:val="Header"/>
    </w:pPr>
    <w:r>
      <w:rPr>
        <w:noProof/>
      </w:rPr>
      <w:drawing>
        <wp:anchor distT="0" distB="0" distL="114300" distR="114300" simplePos="0" relativeHeight="251659264" behindDoc="0" locked="0" layoutInCell="1" allowOverlap="0" wp14:anchorId="3F11BD7A" wp14:editId="269EBD4D">
          <wp:simplePos x="0" y="0"/>
          <wp:positionH relativeFrom="margin">
            <wp:posOffset>-329609</wp:posOffset>
          </wp:positionH>
          <wp:positionV relativeFrom="page">
            <wp:align>top</wp:align>
          </wp:positionV>
          <wp:extent cx="7630795" cy="1657350"/>
          <wp:effectExtent l="0" t="0" r="8255" b="0"/>
          <wp:wrapSquare wrapText="bothSides"/>
          <wp:docPr id="762832335" name="Picture 3" descr="Mobile Hyflex Banner and TU Dublin logo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2832335" name="Picture 3" descr="Mobile Hyflex Banner and TU Dublin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7638486" cy="165902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2F127D"/>
    <w:multiLevelType w:val="multilevel"/>
    <w:tmpl w:val="D6BA494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A4A63A6"/>
    <w:multiLevelType w:val="multilevel"/>
    <w:tmpl w:val="58B479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3350CB7"/>
    <w:multiLevelType w:val="multilevel"/>
    <w:tmpl w:val="D4288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21697A91"/>
    <w:multiLevelType w:val="multilevel"/>
    <w:tmpl w:val="CFC66D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218F2100"/>
    <w:multiLevelType w:val="multilevel"/>
    <w:tmpl w:val="78746C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30347124"/>
    <w:multiLevelType w:val="multilevel"/>
    <w:tmpl w:val="6E3A29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386A0C1B"/>
    <w:multiLevelType w:val="multilevel"/>
    <w:tmpl w:val="2A1AA0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3AC60084"/>
    <w:multiLevelType w:val="multilevel"/>
    <w:tmpl w:val="09C043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F71145D"/>
    <w:multiLevelType w:val="multilevel"/>
    <w:tmpl w:val="B20030C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18B26DD"/>
    <w:multiLevelType w:val="multilevel"/>
    <w:tmpl w:val="2DFA1F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731C461F"/>
    <w:multiLevelType w:val="multilevel"/>
    <w:tmpl w:val="9E7A4F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37047181">
    <w:abstractNumId w:val="2"/>
  </w:num>
  <w:num w:numId="2" w16cid:durableId="1864703896">
    <w:abstractNumId w:val="6"/>
  </w:num>
  <w:num w:numId="3" w16cid:durableId="128978942">
    <w:abstractNumId w:val="7"/>
  </w:num>
  <w:num w:numId="4" w16cid:durableId="1371420640">
    <w:abstractNumId w:val="10"/>
  </w:num>
  <w:num w:numId="5" w16cid:durableId="1047489577">
    <w:abstractNumId w:val="4"/>
  </w:num>
  <w:num w:numId="6" w16cid:durableId="1421101036">
    <w:abstractNumId w:val="0"/>
  </w:num>
  <w:num w:numId="7" w16cid:durableId="1176074768">
    <w:abstractNumId w:val="8"/>
  </w:num>
  <w:num w:numId="8" w16cid:durableId="1650013512">
    <w:abstractNumId w:val="9"/>
  </w:num>
  <w:num w:numId="9" w16cid:durableId="749041351">
    <w:abstractNumId w:val="3"/>
  </w:num>
  <w:num w:numId="10" w16cid:durableId="685248505">
    <w:abstractNumId w:val="1"/>
  </w:num>
  <w:num w:numId="11" w16cid:durableId="45449395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ocumentProtection w:edit="readOnly"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3065"/>
    <w:rsid w:val="00012D84"/>
    <w:rsid w:val="000250AF"/>
    <w:rsid w:val="00064140"/>
    <w:rsid w:val="000E54C2"/>
    <w:rsid w:val="000E589D"/>
    <w:rsid w:val="001069CD"/>
    <w:rsid w:val="00117F21"/>
    <w:rsid w:val="001279AB"/>
    <w:rsid w:val="001320E4"/>
    <w:rsid w:val="0013687F"/>
    <w:rsid w:val="001450A7"/>
    <w:rsid w:val="0015268F"/>
    <w:rsid w:val="00160028"/>
    <w:rsid w:val="001B3F75"/>
    <w:rsid w:val="001B4AE1"/>
    <w:rsid w:val="001C79E8"/>
    <w:rsid w:val="001D35AD"/>
    <w:rsid w:val="001E6F03"/>
    <w:rsid w:val="00225DF1"/>
    <w:rsid w:val="00246FBD"/>
    <w:rsid w:val="00252604"/>
    <w:rsid w:val="00264F91"/>
    <w:rsid w:val="002710BE"/>
    <w:rsid w:val="002721AE"/>
    <w:rsid w:val="00272885"/>
    <w:rsid w:val="00275E2C"/>
    <w:rsid w:val="00297BE0"/>
    <w:rsid w:val="002A68F6"/>
    <w:rsid w:val="002B0D3E"/>
    <w:rsid w:val="002F186A"/>
    <w:rsid w:val="00303848"/>
    <w:rsid w:val="003400F6"/>
    <w:rsid w:val="00343687"/>
    <w:rsid w:val="00366F08"/>
    <w:rsid w:val="003760B1"/>
    <w:rsid w:val="00382618"/>
    <w:rsid w:val="00384DE1"/>
    <w:rsid w:val="00390165"/>
    <w:rsid w:val="00392E0D"/>
    <w:rsid w:val="00397F2D"/>
    <w:rsid w:val="003B3A4B"/>
    <w:rsid w:val="003B426D"/>
    <w:rsid w:val="003B5AAA"/>
    <w:rsid w:val="003D17E2"/>
    <w:rsid w:val="003E7C83"/>
    <w:rsid w:val="003F7F20"/>
    <w:rsid w:val="00406B07"/>
    <w:rsid w:val="00410326"/>
    <w:rsid w:val="00416B30"/>
    <w:rsid w:val="00420D85"/>
    <w:rsid w:val="0042371D"/>
    <w:rsid w:val="00454B76"/>
    <w:rsid w:val="00466172"/>
    <w:rsid w:val="004B06C4"/>
    <w:rsid w:val="004C7A2E"/>
    <w:rsid w:val="004E13F0"/>
    <w:rsid w:val="004F46AC"/>
    <w:rsid w:val="00501F8C"/>
    <w:rsid w:val="005077FA"/>
    <w:rsid w:val="00510970"/>
    <w:rsid w:val="005224AB"/>
    <w:rsid w:val="005521DB"/>
    <w:rsid w:val="00596529"/>
    <w:rsid w:val="005C5968"/>
    <w:rsid w:val="005D5253"/>
    <w:rsid w:val="005E3B59"/>
    <w:rsid w:val="0062137E"/>
    <w:rsid w:val="00646B99"/>
    <w:rsid w:val="0065568F"/>
    <w:rsid w:val="00690301"/>
    <w:rsid w:val="00696E32"/>
    <w:rsid w:val="006E0E92"/>
    <w:rsid w:val="006F32FD"/>
    <w:rsid w:val="00700768"/>
    <w:rsid w:val="00710BC0"/>
    <w:rsid w:val="00720A2D"/>
    <w:rsid w:val="007874BE"/>
    <w:rsid w:val="0079086F"/>
    <w:rsid w:val="007918EE"/>
    <w:rsid w:val="0079193E"/>
    <w:rsid w:val="007A7D20"/>
    <w:rsid w:val="007D074A"/>
    <w:rsid w:val="007D5041"/>
    <w:rsid w:val="00801782"/>
    <w:rsid w:val="00803ED9"/>
    <w:rsid w:val="008044D3"/>
    <w:rsid w:val="00810ACD"/>
    <w:rsid w:val="00836900"/>
    <w:rsid w:val="008A2BF6"/>
    <w:rsid w:val="008A701C"/>
    <w:rsid w:val="008C0B54"/>
    <w:rsid w:val="008C2BFA"/>
    <w:rsid w:val="008F5F7E"/>
    <w:rsid w:val="009331CE"/>
    <w:rsid w:val="00943F11"/>
    <w:rsid w:val="0096672B"/>
    <w:rsid w:val="00967D69"/>
    <w:rsid w:val="0097266B"/>
    <w:rsid w:val="009775EF"/>
    <w:rsid w:val="009D3680"/>
    <w:rsid w:val="009D5E4E"/>
    <w:rsid w:val="009E5E50"/>
    <w:rsid w:val="009F6B6C"/>
    <w:rsid w:val="00A01C8C"/>
    <w:rsid w:val="00A25C35"/>
    <w:rsid w:val="00A664AF"/>
    <w:rsid w:val="00AA3287"/>
    <w:rsid w:val="00AB1C9A"/>
    <w:rsid w:val="00AB2A61"/>
    <w:rsid w:val="00AC1155"/>
    <w:rsid w:val="00AF6E36"/>
    <w:rsid w:val="00B11748"/>
    <w:rsid w:val="00B1272C"/>
    <w:rsid w:val="00B366CE"/>
    <w:rsid w:val="00B66115"/>
    <w:rsid w:val="00BB2718"/>
    <w:rsid w:val="00BB54E1"/>
    <w:rsid w:val="00BE2CF0"/>
    <w:rsid w:val="00BF6465"/>
    <w:rsid w:val="00C405EE"/>
    <w:rsid w:val="00C456A2"/>
    <w:rsid w:val="00CA3065"/>
    <w:rsid w:val="00CA774E"/>
    <w:rsid w:val="00CB7086"/>
    <w:rsid w:val="00CD5CEF"/>
    <w:rsid w:val="00CE24AF"/>
    <w:rsid w:val="00CF5CFB"/>
    <w:rsid w:val="00D007FB"/>
    <w:rsid w:val="00D044D2"/>
    <w:rsid w:val="00D2266F"/>
    <w:rsid w:val="00D43D4B"/>
    <w:rsid w:val="00D83987"/>
    <w:rsid w:val="00D86334"/>
    <w:rsid w:val="00D90E4F"/>
    <w:rsid w:val="00D960CD"/>
    <w:rsid w:val="00DA7C83"/>
    <w:rsid w:val="00DF048B"/>
    <w:rsid w:val="00E0265D"/>
    <w:rsid w:val="00E05E75"/>
    <w:rsid w:val="00E319B6"/>
    <w:rsid w:val="00E60849"/>
    <w:rsid w:val="00E65E86"/>
    <w:rsid w:val="00E767B5"/>
    <w:rsid w:val="00EA7074"/>
    <w:rsid w:val="00ED142B"/>
    <w:rsid w:val="00ED78A8"/>
    <w:rsid w:val="00F1628E"/>
    <w:rsid w:val="00F574C6"/>
    <w:rsid w:val="00F70F91"/>
    <w:rsid w:val="00F76560"/>
    <w:rsid w:val="00FB5BA4"/>
    <w:rsid w:val="00FD2EAE"/>
    <w:rsid w:val="00FD4265"/>
    <w:rsid w:val="00FE1CFF"/>
    <w:rsid w:val="00FF5933"/>
    <w:rsid w:val="2B2F531D"/>
    <w:rsid w:val="3A2E3EB6"/>
    <w:rsid w:val="7BD6C4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33CF4C"/>
  <w15:chartTrackingRefBased/>
  <w15:docId w15:val="{0C26E795-243A-4223-A74E-01B7280F39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43F11"/>
  </w:style>
  <w:style w:type="paragraph" w:styleId="Heading1">
    <w:name w:val="heading 1"/>
    <w:basedOn w:val="Normal"/>
    <w:next w:val="Normal"/>
    <w:link w:val="Heading1Char"/>
    <w:uiPriority w:val="9"/>
    <w:qFormat/>
    <w:rsid w:val="00A664A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664A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664AF"/>
    <w:pPr>
      <w:keepNext/>
      <w:keepLines/>
      <w:spacing w:before="160" w:after="80"/>
      <w:outlineLvl w:val="2"/>
    </w:pPr>
    <w:rPr>
      <w:rFonts w:eastAsiaTheme="majorEastAsia" w:cstheme="majorBidi"/>
      <w:color w:val="007E89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664A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07E89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664AF"/>
    <w:pPr>
      <w:keepNext/>
      <w:keepLines/>
      <w:spacing w:before="80" w:after="40"/>
      <w:outlineLvl w:val="4"/>
    </w:pPr>
    <w:rPr>
      <w:rFonts w:eastAsiaTheme="majorEastAsia" w:cstheme="majorBidi"/>
      <w:color w:val="007E89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664A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00AEF8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664AF"/>
    <w:pPr>
      <w:keepNext/>
      <w:keepLines/>
      <w:spacing w:before="40" w:after="0"/>
      <w:outlineLvl w:val="6"/>
    </w:pPr>
    <w:rPr>
      <w:rFonts w:eastAsiaTheme="majorEastAsia" w:cstheme="majorBidi"/>
      <w:color w:val="00AEF8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664AF"/>
    <w:pPr>
      <w:keepNext/>
      <w:keepLines/>
      <w:spacing w:after="0"/>
      <w:outlineLvl w:val="7"/>
    </w:pPr>
    <w:rPr>
      <w:rFonts w:eastAsiaTheme="majorEastAsia" w:cstheme="majorBidi"/>
      <w:i/>
      <w:iCs/>
      <w:color w:val="0076A9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664AF"/>
    <w:pPr>
      <w:keepNext/>
      <w:keepLines/>
      <w:spacing w:after="0"/>
      <w:outlineLvl w:val="8"/>
    </w:pPr>
    <w:rPr>
      <w:rFonts w:eastAsiaTheme="majorEastAsia" w:cstheme="majorBidi"/>
      <w:color w:val="0076A9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664AF"/>
    <w:rPr>
      <w:rFonts w:asciiTheme="majorHAnsi" w:eastAsiaTheme="majorEastAsia" w:hAnsiTheme="majorHAnsi" w:cstheme="majorBidi"/>
      <w:color w:val="007E89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664AF"/>
    <w:rPr>
      <w:rFonts w:asciiTheme="majorHAnsi" w:eastAsiaTheme="majorEastAsia" w:hAnsiTheme="majorHAnsi" w:cstheme="majorBidi"/>
      <w:color w:val="007E89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664AF"/>
    <w:rPr>
      <w:rFonts w:eastAsiaTheme="majorEastAsia" w:cstheme="majorBidi"/>
      <w:color w:val="007E89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664AF"/>
    <w:rPr>
      <w:rFonts w:eastAsiaTheme="majorEastAsia" w:cstheme="majorBidi"/>
      <w:i/>
      <w:iCs/>
      <w:color w:val="007E89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664AF"/>
    <w:rPr>
      <w:rFonts w:eastAsiaTheme="majorEastAsia" w:cstheme="majorBidi"/>
      <w:color w:val="007E89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664AF"/>
    <w:rPr>
      <w:rFonts w:eastAsiaTheme="majorEastAsia" w:cstheme="majorBidi"/>
      <w:i/>
      <w:iCs/>
      <w:color w:val="00AEF8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664AF"/>
    <w:rPr>
      <w:rFonts w:eastAsiaTheme="majorEastAsia" w:cstheme="majorBidi"/>
      <w:color w:val="00AEF8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664AF"/>
    <w:rPr>
      <w:rFonts w:eastAsiaTheme="majorEastAsia" w:cstheme="majorBidi"/>
      <w:i/>
      <w:iCs/>
      <w:color w:val="0076A9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664AF"/>
    <w:rPr>
      <w:rFonts w:eastAsiaTheme="majorEastAsia" w:cstheme="majorBidi"/>
      <w:color w:val="0076A9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664A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A664A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664AF"/>
    <w:pPr>
      <w:numPr>
        <w:ilvl w:val="1"/>
      </w:numPr>
    </w:pPr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A664AF"/>
    <w:rPr>
      <w:rFonts w:eastAsiaTheme="majorEastAsia" w:cstheme="majorBidi"/>
      <w:color w:val="00AEF8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664AF"/>
    <w:pPr>
      <w:spacing w:before="160"/>
      <w:jc w:val="center"/>
    </w:pPr>
    <w:rPr>
      <w:i/>
      <w:iCs/>
      <w:color w:val="0092D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A664AF"/>
    <w:rPr>
      <w:i/>
      <w:iCs/>
      <w:color w:val="0092D0" w:themeColor="text1" w:themeTint="BF"/>
    </w:rPr>
  </w:style>
  <w:style w:type="paragraph" w:styleId="ListParagraph">
    <w:name w:val="List Paragraph"/>
    <w:basedOn w:val="Normal"/>
    <w:uiPriority w:val="34"/>
    <w:qFormat/>
    <w:rsid w:val="00A664AF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A664AF"/>
    <w:rPr>
      <w:i/>
      <w:iCs/>
      <w:color w:val="007E89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664AF"/>
    <w:pPr>
      <w:pBdr>
        <w:top w:val="single" w:sz="4" w:space="10" w:color="007E89" w:themeColor="accent1" w:themeShade="BF"/>
        <w:bottom w:val="single" w:sz="4" w:space="10" w:color="007E89" w:themeColor="accent1" w:themeShade="BF"/>
      </w:pBdr>
      <w:spacing w:before="360" w:after="360"/>
      <w:ind w:left="864" w:right="864"/>
      <w:jc w:val="center"/>
    </w:pPr>
    <w:rPr>
      <w:i/>
      <w:iCs/>
      <w:color w:val="007E89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664AF"/>
    <w:rPr>
      <w:i/>
      <w:iCs/>
      <w:color w:val="007E89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664AF"/>
    <w:rPr>
      <w:b/>
      <w:bCs/>
      <w:smallCaps/>
      <w:color w:val="007E89" w:themeColor="accent1" w:themeShade="BF"/>
      <w:spacing w:val="5"/>
    </w:rPr>
  </w:style>
  <w:style w:type="table" w:styleId="TableGrid">
    <w:name w:val="Table Grid"/>
    <w:basedOn w:val="TableNormal"/>
    <w:uiPriority w:val="39"/>
    <w:rsid w:val="00D226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297B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97BE0"/>
  </w:style>
  <w:style w:type="paragraph" w:styleId="Footer">
    <w:name w:val="footer"/>
    <w:basedOn w:val="Normal"/>
    <w:link w:val="FooterChar"/>
    <w:uiPriority w:val="99"/>
    <w:unhideWhenUsed/>
    <w:rsid w:val="00297BE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97B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25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3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7199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037579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0242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9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586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7718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6147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693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87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3852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6405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04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330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7434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92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4956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3416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8587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0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22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25039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43145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37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926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1250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1532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853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256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8320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406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15092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386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0802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3969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586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242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88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6361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209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75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278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838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4262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571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2286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763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01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33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2188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6243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60468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827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606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02059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830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6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460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37486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746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7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91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1564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3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197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457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631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9825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88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1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965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56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762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97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70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81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84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3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6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99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8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4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04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064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48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8538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419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5045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50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83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0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1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181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429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745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182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0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9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57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2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74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82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53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841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10911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3039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48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932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577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rances.boylan\Downloads\Mobile%20Hyflex%20CS.dotx" TargetMode="External"/></Relationships>
</file>

<file path=word/theme/theme1.xml><?xml version="1.0" encoding="utf-8"?>
<a:theme xmlns:a="http://schemas.openxmlformats.org/drawingml/2006/main" name="Office Theme">
  <a:themeElements>
    <a:clrScheme name="TU Dublin">
      <a:dk1>
        <a:srgbClr val="004C6C"/>
      </a:dk1>
      <a:lt1>
        <a:sysClr val="window" lastClr="FFFFFF"/>
      </a:lt1>
      <a:dk2>
        <a:srgbClr val="004C6C"/>
      </a:dk2>
      <a:lt2>
        <a:srgbClr val="E7E6E6"/>
      </a:lt2>
      <a:accent1>
        <a:srgbClr val="00A9B7"/>
      </a:accent1>
      <a:accent2>
        <a:srgbClr val="B60057"/>
      </a:accent2>
      <a:accent3>
        <a:srgbClr val="2856A3"/>
      </a:accent3>
      <a:accent4>
        <a:srgbClr val="E1E044"/>
      </a:accent4>
      <a:accent5>
        <a:srgbClr val="837EBA"/>
      </a:accent5>
      <a:accent6>
        <a:srgbClr val="F49D6C"/>
      </a:accent6>
      <a:hlink>
        <a:srgbClr val="0563C1"/>
      </a:hlink>
      <a:folHlink>
        <a:srgbClr val="954F72"/>
      </a:folHlink>
    </a:clrScheme>
    <a:fontScheme name="TU Dublin">
      <a:majorFont>
        <a:latin typeface="Prophet"/>
        <a:ea typeface=""/>
        <a:cs typeface=""/>
      </a:majorFont>
      <a:minorFont>
        <a:latin typeface="Visuel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ln>
          <a:noFill/>
        </a:ln>
      </a:spPr>
      <a:bodyPr rtlCol="0" anchor="ctr"/>
      <a:lstStyle/>
      <a:style>
        <a:lnRef idx="2">
          <a:schemeClr val="accent5">
            <a:shade val="15000"/>
          </a:schemeClr>
        </a:lnRef>
        <a:fillRef idx="1">
          <a:schemeClr val="accent5"/>
        </a:fillRef>
        <a:effectRef idx="0">
          <a:schemeClr val="accent5"/>
        </a:effectRef>
        <a:fontRef idx="minor">
          <a:schemeClr val="lt1"/>
        </a:fontRef>
      </a:style>
    </a:sp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C4FBB46F4914A4FA96F2E8CFEBEC19F" ma:contentTypeVersion="4" ma:contentTypeDescription="Create a new document." ma:contentTypeScope="" ma:versionID="cc8ed90039d5e6a8048059c0210b0f9b">
  <xsd:schema xmlns:xsd="http://www.w3.org/2001/XMLSchema" xmlns:xs="http://www.w3.org/2001/XMLSchema" xmlns:p="http://schemas.microsoft.com/office/2006/metadata/properties" xmlns:ns2="934eff03-6292-49a2-8d93-121300e58586" targetNamespace="http://schemas.microsoft.com/office/2006/metadata/properties" ma:root="true" ma:fieldsID="b07216c068772beb234720d5c4124b9c" ns2:_="">
    <xsd:import namespace="934eff03-6292-49a2-8d93-121300e5858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eff03-6292-49a2-8d93-121300e5858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6357030-156E-4B21-BFB9-7A499250A8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2C6E219-81AB-4295-A18A-9F35EE8BCF0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CCE48D71-79B0-4A18-8CDB-3E477F0F48BD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C9758813-F1EA-4694-BFFA-2C1FB53C20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34eff03-6292-49a2-8d93-121300e585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Mobile Hyflex CS</Template>
  <TotalTime>1</TotalTime>
  <Pages>1</Pages>
  <Words>55</Words>
  <Characters>319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Frances Boylan</dc:creator>
  <cp:keywords/>
  <dc:description/>
  <cp:lastModifiedBy>Frances Boylan</cp:lastModifiedBy>
  <cp:revision>1</cp:revision>
  <dcterms:created xsi:type="dcterms:W3CDTF">2025-04-02T12:42:00Z</dcterms:created>
  <dcterms:modified xsi:type="dcterms:W3CDTF">2025-04-02T12:43:00Z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0x0101000C4FBB46F4914A4FA96F2E8CFEBEC19F</vt:lpwstr>
  </property>
</Properties>
</file>